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44B7" w:rsidRDefault="00E544B7" w:rsidP="00E57E77">
      <w:pPr>
        <w:pStyle w:val="Heading1"/>
        <w:rPr>
          <w:sz w:val="56"/>
          <w:szCs w:val="56"/>
          <w:lang w:val="en-GB"/>
        </w:rPr>
      </w:pPr>
      <w:r w:rsidRPr="00463467">
        <w:rPr>
          <w:noProof/>
          <w:sz w:val="56"/>
          <w:szCs w:val="56"/>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54pt;height:97.5pt;visibility:visible">
            <v:imagedata r:id="rId7" o:title=""/>
          </v:shape>
        </w:pict>
      </w:r>
    </w:p>
    <w:p w:rsidR="00E544B7" w:rsidRDefault="00E544B7" w:rsidP="00E57E77">
      <w:pPr>
        <w:pStyle w:val="Heading1"/>
        <w:rPr>
          <w:sz w:val="56"/>
          <w:szCs w:val="56"/>
          <w:lang w:val="en-GB"/>
        </w:rPr>
      </w:pPr>
    </w:p>
    <w:p w:rsidR="00E544B7" w:rsidRDefault="00E544B7" w:rsidP="00E57E77">
      <w:pPr>
        <w:pStyle w:val="Heading1"/>
        <w:rPr>
          <w:sz w:val="56"/>
          <w:szCs w:val="56"/>
          <w:lang w:val="en-GB"/>
        </w:rPr>
      </w:pPr>
      <w:r>
        <w:rPr>
          <w:sz w:val="56"/>
          <w:szCs w:val="56"/>
          <w:lang w:val="en-GB"/>
        </w:rPr>
        <w:t xml:space="preserve">  </w:t>
      </w:r>
    </w:p>
    <w:p w:rsidR="00E544B7" w:rsidRPr="00782BF6" w:rsidRDefault="00E544B7" w:rsidP="00E57E77">
      <w:pPr>
        <w:pStyle w:val="Heading1"/>
        <w:rPr>
          <w:sz w:val="56"/>
          <w:szCs w:val="56"/>
          <w:lang w:val="en-GB"/>
        </w:rPr>
      </w:pPr>
      <w:r>
        <w:rPr>
          <w:sz w:val="56"/>
          <w:szCs w:val="56"/>
          <w:lang w:val="en-GB"/>
        </w:rPr>
        <w:t xml:space="preserve">  </w:t>
      </w:r>
      <w:r w:rsidRPr="00782BF6">
        <w:rPr>
          <w:sz w:val="56"/>
          <w:szCs w:val="56"/>
          <w:lang w:val="en-GB"/>
        </w:rPr>
        <w:t>Fair Money Manifesto</w:t>
      </w:r>
    </w:p>
    <w:p w:rsidR="00E544B7" w:rsidRPr="00782BF6" w:rsidRDefault="00E544B7">
      <w:pPr>
        <w:rPr>
          <w:sz w:val="56"/>
          <w:szCs w:val="56"/>
          <w:lang w:val="en-GB"/>
        </w:rPr>
      </w:pPr>
    </w:p>
    <w:p w:rsidR="00E544B7" w:rsidRDefault="00E544B7">
      <w:pPr>
        <w:spacing w:line="360" w:lineRule="auto"/>
        <w:ind w:left="714" w:hanging="357"/>
        <w:rPr>
          <w:lang w:val="en-GB"/>
        </w:rPr>
      </w:pPr>
      <w:r>
        <w:rPr>
          <w:lang w:val="en-GB"/>
        </w:rPr>
        <w:br w:type="page"/>
      </w:r>
    </w:p>
    <w:p w:rsidR="00E544B7" w:rsidRPr="00112D28" w:rsidRDefault="00E544B7" w:rsidP="00231E08">
      <w:pPr>
        <w:pStyle w:val="Heading2"/>
        <w:jc w:val="center"/>
        <w:rPr>
          <w:i w:val="0"/>
          <w:lang w:val="en-GB"/>
        </w:rPr>
      </w:pPr>
      <w:r w:rsidRPr="00112D28">
        <w:rPr>
          <w:i w:val="0"/>
          <w:lang w:val="en-GB"/>
        </w:rPr>
        <w:t>Contents</w:t>
      </w:r>
    </w:p>
    <w:p w:rsidR="00E544B7" w:rsidRDefault="00E544B7" w:rsidP="008176D9">
      <w:pPr>
        <w:rPr>
          <w:lang w:val="en-GB"/>
        </w:rPr>
      </w:pPr>
    </w:p>
    <w:p w:rsidR="00E544B7" w:rsidRDefault="00E544B7" w:rsidP="008176D9">
      <w:pPr>
        <w:jc w:val="left"/>
        <w:rPr>
          <w:lang w:val="en-GB"/>
        </w:rPr>
      </w:pPr>
      <w:r w:rsidRPr="00231E08">
        <w:rPr>
          <w:b/>
          <w:lang w:val="en-GB"/>
        </w:rPr>
        <w:t>Foreword</w:t>
      </w:r>
      <w:r>
        <w:rPr>
          <w:lang w:val="en-GB"/>
        </w:rPr>
        <w:t xml:space="preserve">   </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03</w:t>
      </w:r>
    </w:p>
    <w:p w:rsidR="00E544B7" w:rsidRDefault="00E544B7" w:rsidP="008176D9">
      <w:pPr>
        <w:jc w:val="left"/>
        <w:rPr>
          <w:lang w:val="en-GB"/>
        </w:rPr>
      </w:pPr>
    </w:p>
    <w:p w:rsidR="00E544B7" w:rsidRPr="00231E08" w:rsidRDefault="00E544B7" w:rsidP="008176D9">
      <w:pPr>
        <w:jc w:val="left"/>
        <w:rPr>
          <w:b/>
          <w:lang w:val="en-GB"/>
        </w:rPr>
      </w:pPr>
      <w:r w:rsidRPr="00231E08">
        <w:rPr>
          <w:b/>
          <w:lang w:val="en-GB"/>
        </w:rPr>
        <w:t xml:space="preserve">Commitments </w:t>
      </w:r>
    </w:p>
    <w:p w:rsidR="00E544B7" w:rsidRPr="00231E08" w:rsidRDefault="00E544B7" w:rsidP="00112D28">
      <w:pPr>
        <w:pStyle w:val="ListParagraph"/>
        <w:numPr>
          <w:ilvl w:val="0"/>
          <w:numId w:val="10"/>
        </w:numPr>
        <w:spacing w:line="240" w:lineRule="auto"/>
        <w:jc w:val="left"/>
        <w:rPr>
          <w:i/>
          <w:lang w:val="en-GB"/>
        </w:rPr>
      </w:pPr>
      <w:smartTag w:uri="urn:schemas-microsoft-com:office:smarttags" w:element="City">
        <w:smartTag w:uri="urn:schemas-microsoft-com:office:smarttags" w:element="place">
          <w:smartTag w:uri="urn:schemas-microsoft-com:office:smarttags" w:element="PlaceName">
            <w:r w:rsidRPr="00231E08">
              <w:rPr>
                <w:i/>
                <w:lang w:val="en-GB"/>
              </w:rPr>
              <w:t>Birmingham</w:t>
            </w:r>
          </w:smartTag>
        </w:smartTag>
        <w:r w:rsidRPr="00231E08">
          <w:rPr>
            <w:i/>
            <w:lang w:val="en-GB"/>
          </w:rPr>
          <w:t xml:space="preserve"> </w:t>
        </w:r>
        <w:smartTag w:uri="urn:schemas-microsoft-com:office:smarttags" w:element="City">
          <w:smartTag w:uri="urn:schemas-microsoft-com:office:smarttags" w:element="PlaceType">
            <w:r w:rsidRPr="00231E08">
              <w:rPr>
                <w:i/>
                <w:lang w:val="en-GB"/>
              </w:rPr>
              <w:t>City</w:t>
            </w:r>
          </w:smartTag>
        </w:smartTag>
      </w:smartTag>
      <w:r w:rsidRPr="00231E08">
        <w:rPr>
          <w:i/>
          <w:lang w:val="en-GB"/>
        </w:rPr>
        <w:t xml:space="preserve"> Council supports the call for better regulation of high cost </w:t>
      </w:r>
    </w:p>
    <w:p w:rsidR="00E544B7" w:rsidRDefault="00E544B7" w:rsidP="00112D28">
      <w:pPr>
        <w:spacing w:line="240" w:lineRule="auto"/>
        <w:ind w:firstLine="360"/>
        <w:jc w:val="left"/>
        <w:rPr>
          <w:lang w:val="en-GB"/>
        </w:rPr>
      </w:pPr>
      <w:r w:rsidRPr="00231E08">
        <w:rPr>
          <w:i/>
          <w:lang w:val="en-GB"/>
        </w:rPr>
        <w:t>credit lenders</w:t>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05</w:t>
      </w:r>
    </w:p>
    <w:p w:rsidR="00E544B7" w:rsidRDefault="00E544B7" w:rsidP="00112D28">
      <w:pPr>
        <w:ind w:firstLine="360"/>
        <w:jc w:val="left"/>
        <w:rPr>
          <w:lang w:val="en-GB"/>
        </w:rPr>
      </w:pPr>
    </w:p>
    <w:p w:rsidR="00E544B7" w:rsidRPr="00231E08" w:rsidRDefault="00E544B7" w:rsidP="00112D28">
      <w:pPr>
        <w:pStyle w:val="ListParagraph"/>
        <w:numPr>
          <w:ilvl w:val="0"/>
          <w:numId w:val="10"/>
        </w:numPr>
        <w:spacing w:line="240" w:lineRule="auto"/>
        <w:jc w:val="left"/>
        <w:rPr>
          <w:i/>
          <w:lang w:val="en-GB"/>
        </w:rPr>
      </w:pPr>
      <w:r w:rsidRPr="00231E08">
        <w:rPr>
          <w:i/>
          <w:lang w:val="en-GB"/>
        </w:rPr>
        <w:t xml:space="preserve">We will take action to support the growth of credit unions and other forms of </w:t>
      </w:r>
    </w:p>
    <w:p w:rsidR="00E544B7" w:rsidRPr="00112D28" w:rsidRDefault="00E544B7" w:rsidP="00112D28">
      <w:pPr>
        <w:spacing w:line="240" w:lineRule="auto"/>
        <w:ind w:firstLine="360"/>
        <w:jc w:val="left"/>
        <w:rPr>
          <w:lang w:val="en-GB"/>
        </w:rPr>
      </w:pPr>
      <w:r w:rsidRPr="00231E08">
        <w:rPr>
          <w:i/>
          <w:lang w:val="en-GB"/>
        </w:rPr>
        <w:t>more responsible lending</w:t>
      </w:r>
      <w:r w:rsidRPr="00231E08">
        <w:rPr>
          <w:i/>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t>0</w:t>
      </w:r>
      <w:r>
        <w:rPr>
          <w:lang w:val="en-GB"/>
        </w:rPr>
        <w:t>6</w:t>
      </w:r>
    </w:p>
    <w:p w:rsidR="00E544B7" w:rsidRPr="00112D28" w:rsidRDefault="00E544B7" w:rsidP="00112D28">
      <w:pPr>
        <w:jc w:val="left"/>
        <w:rPr>
          <w:lang w:val="en-GB"/>
        </w:rPr>
      </w:pPr>
    </w:p>
    <w:p w:rsidR="00E544B7" w:rsidRPr="00231E08" w:rsidRDefault="00E544B7" w:rsidP="00112D28">
      <w:pPr>
        <w:pStyle w:val="ListParagraph"/>
        <w:numPr>
          <w:ilvl w:val="0"/>
          <w:numId w:val="10"/>
        </w:numPr>
        <w:spacing w:line="240" w:lineRule="auto"/>
        <w:jc w:val="left"/>
        <w:rPr>
          <w:i/>
          <w:lang w:val="en-GB"/>
        </w:rPr>
      </w:pPr>
      <w:r w:rsidRPr="00231E08">
        <w:rPr>
          <w:i/>
          <w:lang w:val="en-GB"/>
        </w:rPr>
        <w:t xml:space="preserve">We will call on the banks to increase the availability of responsibly provided </w:t>
      </w:r>
    </w:p>
    <w:p w:rsidR="00E544B7" w:rsidRPr="00112D28" w:rsidRDefault="00E544B7" w:rsidP="00112D28">
      <w:pPr>
        <w:spacing w:line="240" w:lineRule="auto"/>
        <w:ind w:firstLine="360"/>
        <w:jc w:val="left"/>
        <w:rPr>
          <w:lang w:val="en-GB"/>
        </w:rPr>
      </w:pPr>
      <w:r w:rsidRPr="00231E08">
        <w:rPr>
          <w:i/>
          <w:lang w:val="en-GB"/>
        </w:rPr>
        <w:t>credit to people on low and middle incomes</w:t>
      </w:r>
      <w:r w:rsidRPr="00231E08">
        <w:rPr>
          <w:i/>
          <w:lang w:val="en-GB"/>
        </w:rPr>
        <w:tab/>
      </w:r>
      <w:r w:rsidRPr="00231E08">
        <w:rPr>
          <w:i/>
          <w:lang w:val="en-GB"/>
        </w:rPr>
        <w:tab/>
      </w:r>
      <w:r w:rsidRPr="00231E08">
        <w:rPr>
          <w:i/>
          <w:lang w:val="en-GB"/>
        </w:rPr>
        <w:tab/>
      </w:r>
      <w:r w:rsidRPr="00231E08">
        <w:rPr>
          <w:i/>
          <w:lang w:val="en-GB"/>
        </w:rPr>
        <w:tab/>
      </w:r>
      <w:r w:rsidRPr="00231E08">
        <w:rPr>
          <w:i/>
          <w:lang w:val="en-GB"/>
        </w:rPr>
        <w:tab/>
      </w:r>
      <w:r w:rsidRPr="00112D28">
        <w:rPr>
          <w:lang w:val="en-GB"/>
        </w:rPr>
        <w:tab/>
      </w:r>
      <w:r>
        <w:rPr>
          <w:lang w:val="en-GB"/>
        </w:rPr>
        <w:t>07</w:t>
      </w:r>
    </w:p>
    <w:p w:rsidR="00E544B7" w:rsidRPr="00112D28" w:rsidRDefault="00E544B7" w:rsidP="00112D28">
      <w:pPr>
        <w:pStyle w:val="ListParagraph"/>
        <w:rPr>
          <w:lang w:val="en-GB"/>
        </w:rPr>
      </w:pPr>
    </w:p>
    <w:p w:rsidR="00E544B7" w:rsidRPr="00231E08" w:rsidRDefault="00E544B7" w:rsidP="00112D28">
      <w:pPr>
        <w:pStyle w:val="ListParagraph"/>
        <w:numPr>
          <w:ilvl w:val="0"/>
          <w:numId w:val="10"/>
        </w:numPr>
        <w:spacing w:line="240" w:lineRule="auto"/>
        <w:jc w:val="left"/>
        <w:rPr>
          <w:i/>
          <w:lang w:val="en-GB"/>
        </w:rPr>
      </w:pPr>
      <w:r w:rsidRPr="00231E08">
        <w:rPr>
          <w:i/>
          <w:lang w:val="en-GB"/>
        </w:rPr>
        <w:t xml:space="preserve">We will call on government to make payday and other high cost lenders  </w:t>
      </w:r>
    </w:p>
    <w:p w:rsidR="00E544B7" w:rsidRPr="00231E08" w:rsidRDefault="00E544B7" w:rsidP="00112D28">
      <w:pPr>
        <w:spacing w:line="240" w:lineRule="auto"/>
        <w:ind w:firstLine="360"/>
        <w:jc w:val="left"/>
        <w:rPr>
          <w:i/>
          <w:lang w:val="en-GB"/>
        </w:rPr>
      </w:pPr>
      <w:r w:rsidRPr="00231E08">
        <w:rPr>
          <w:i/>
          <w:lang w:val="en-GB"/>
        </w:rPr>
        <w:t xml:space="preserve">come clean about their provision in  </w:t>
      </w:r>
      <w:smartTag w:uri="urn:schemas-microsoft-com:office:smarttags" w:element="City">
        <w:smartTag w:uri="urn:schemas-microsoft-com:office:smarttags" w:element="place">
          <w:r w:rsidRPr="00231E08">
            <w:rPr>
              <w:i/>
              <w:lang w:val="en-GB"/>
            </w:rPr>
            <w:t>Birmingham</w:t>
          </w:r>
        </w:smartTag>
      </w:smartTag>
      <w:r w:rsidRPr="00231E08">
        <w:rPr>
          <w:i/>
          <w:lang w:val="en-GB"/>
        </w:rPr>
        <w:t xml:space="preserve"> and seek powers to restrict </w:t>
      </w:r>
    </w:p>
    <w:p w:rsidR="00E544B7" w:rsidRPr="00112D28" w:rsidRDefault="00E544B7" w:rsidP="00112D28">
      <w:pPr>
        <w:spacing w:line="240" w:lineRule="auto"/>
        <w:ind w:firstLine="360"/>
        <w:jc w:val="left"/>
        <w:rPr>
          <w:lang w:val="en-GB"/>
        </w:rPr>
      </w:pPr>
      <w:r w:rsidRPr="00231E08">
        <w:rPr>
          <w:i/>
          <w:lang w:val="en-GB"/>
        </w:rPr>
        <w:t>their operations</w:t>
      </w:r>
      <w:r w:rsidRPr="00231E08">
        <w:rPr>
          <w:i/>
          <w:lang w:val="en-GB"/>
        </w:rPr>
        <w:tab/>
      </w:r>
      <w:r w:rsidRPr="00231E08">
        <w:rPr>
          <w:i/>
          <w:lang w:val="en-GB"/>
        </w:rPr>
        <w:tab/>
      </w:r>
      <w:r w:rsidRPr="00231E08">
        <w:rPr>
          <w:i/>
          <w:lang w:val="en-GB"/>
        </w:rPr>
        <w:tab/>
      </w:r>
      <w:r w:rsidRPr="00231E08">
        <w:rPr>
          <w:i/>
          <w:lang w:val="en-GB"/>
        </w:rPr>
        <w:tab/>
      </w:r>
      <w:r w:rsidRPr="00231E08">
        <w:rPr>
          <w:i/>
          <w:lang w:val="en-GB"/>
        </w:rPr>
        <w:tab/>
      </w:r>
      <w:r w:rsidRPr="00231E08">
        <w:rPr>
          <w:i/>
          <w:lang w:val="en-GB"/>
        </w:rPr>
        <w:tab/>
      </w:r>
      <w:r w:rsidRPr="00231E08">
        <w:rPr>
          <w:i/>
          <w:lang w:val="en-GB"/>
        </w:rPr>
        <w:tab/>
      </w:r>
      <w:r w:rsidRPr="00231E08">
        <w:rPr>
          <w:i/>
          <w:lang w:val="en-GB"/>
        </w:rPr>
        <w:tab/>
      </w:r>
      <w:r w:rsidRPr="00231E08">
        <w:rPr>
          <w:i/>
          <w:lang w:val="en-GB"/>
        </w:rPr>
        <w:tab/>
      </w:r>
      <w:r>
        <w:rPr>
          <w:lang w:val="en-GB"/>
        </w:rPr>
        <w:tab/>
        <w:t>08</w:t>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r>
      <w:r w:rsidRPr="00112D28">
        <w:rPr>
          <w:lang w:val="en-GB"/>
        </w:rPr>
        <w:tab/>
        <w:t xml:space="preserve"> </w:t>
      </w:r>
    </w:p>
    <w:p w:rsidR="00E544B7" w:rsidRDefault="00E544B7" w:rsidP="00112D28">
      <w:pPr>
        <w:ind w:firstLine="360"/>
        <w:jc w:val="left"/>
        <w:rPr>
          <w:lang w:val="en-GB"/>
        </w:rPr>
      </w:pPr>
    </w:p>
    <w:p w:rsidR="00E544B7" w:rsidRPr="008176D9" w:rsidRDefault="00E544B7" w:rsidP="00F23B09">
      <w:pPr>
        <w:spacing w:line="360" w:lineRule="auto"/>
        <w:ind w:left="714" w:hanging="357"/>
        <w:rPr>
          <w:lang w:val="en-GB"/>
        </w:rPr>
      </w:pPr>
      <w:r>
        <w:rPr>
          <w:lang w:val="en-GB"/>
        </w:rPr>
        <w:br w:type="page"/>
      </w:r>
    </w:p>
    <w:p w:rsidR="00E544B7" w:rsidRDefault="00E544B7" w:rsidP="00E57E77">
      <w:pPr>
        <w:pStyle w:val="Heading2"/>
        <w:rPr>
          <w:lang w:val="en-GB"/>
        </w:rPr>
      </w:pPr>
      <w:r>
        <w:rPr>
          <w:lang w:val="en-GB"/>
        </w:rPr>
        <w:t>Foreword by Cllr John Cotton, Cabinet Member for Social Cohesion and Equalities</w:t>
      </w:r>
    </w:p>
    <w:p w:rsidR="00E544B7" w:rsidRDefault="00E544B7" w:rsidP="00E57E77">
      <w:smartTag w:uri="urn:schemas-microsoft-com:office:smarttags" w:element="City">
        <w:smartTag w:uri="urn:schemas-microsoft-com:office:smarttags" w:element="place">
          <w:r>
            <w:t>Birmingham</w:t>
          </w:r>
        </w:smartTag>
      </w:smartTag>
      <w:r>
        <w:t xml:space="preserve"> has tremendous strengths – its youthful population, its rich heritage and diversity, its spirit of innovation and enterprise. But we also face some real challenges. Inequalities, deprivation and poverty still hold many of our fellow citizens back.  That’s why we have launched our Fair Brum campaign – to provide hope and help people change their lives for the better.</w:t>
      </w:r>
    </w:p>
    <w:p w:rsidR="00E544B7" w:rsidRDefault="00E544B7" w:rsidP="00E57E77">
      <w:r>
        <w:t>Birmingham Fair Money is a critical part of this campaign.  We know that rising prices and pressure on wages is creating a cost of living crisis for many households in the city.  Borrowing from payday and other high cost lenders to bridge the gap can seem like a quick solution to the shortfall between income and essential outgoings.  But loans at such high cost can be extremely damaging to households, trapping them in a spiral of increased borrowing and making a bad situation much worse.   There’s a wider impact on communities too. Lenders who are profiting from people’s hardship are taking millions out of our poorest neighbourhoods, sucking money out the areas that can least afford to lose it.</w:t>
      </w:r>
    </w:p>
    <w:p w:rsidR="00E544B7" w:rsidRDefault="00E544B7" w:rsidP="00E57E77">
      <w:r>
        <w:t xml:space="preserve">This manifesto sets out our four clear commitments to tackle these problems.  We support calls for national changes to the regulation of high cost lenders, but crucially this manifesto focuses on what we, and our partners across </w:t>
      </w:r>
      <w:smartTag w:uri="urn:schemas-microsoft-com:office:smarttags" w:element="City">
        <w:smartTag w:uri="urn:schemas-microsoft-com:office:smarttags" w:element="place">
          <w:r>
            <w:t>Birmingham</w:t>
          </w:r>
        </w:smartTag>
      </w:smartTag>
      <w:r>
        <w:t>, can do ourselves.  Where we have the powers to intervene and make a difference, we will use them. And where we think we need more powers from Government, for example to stop the proliferation of high cost lenders on our high streets, then we will be pro-active in calling for these to be delivered to us.  This manifesto is our pledge to the citizens of Birmingham that we will do all we can – working together with partner agencies - to ensure they have access to fair, affordable, financial services in the city.</w:t>
      </w:r>
    </w:p>
    <w:p w:rsidR="00E544B7" w:rsidRDefault="00E544B7" w:rsidP="00E57E77"/>
    <w:p w:rsidR="00E544B7" w:rsidRDefault="00E544B7" w:rsidP="00E57E77"/>
    <w:p w:rsidR="00E544B7" w:rsidRDefault="00E544B7" w:rsidP="00E57E77"/>
    <w:p w:rsidR="00E544B7" w:rsidRDefault="00E544B7" w:rsidP="00E57E77"/>
    <w:p w:rsidR="00E544B7" w:rsidRDefault="00E544B7" w:rsidP="00E57E77"/>
    <w:p w:rsidR="00E544B7" w:rsidRDefault="00E544B7" w:rsidP="00E57E77"/>
    <w:p w:rsidR="00E544B7" w:rsidRDefault="00E544B7" w:rsidP="00E57E77"/>
    <w:p w:rsidR="00E544B7" w:rsidRDefault="00E544B7" w:rsidP="00E57E77"/>
    <w:p w:rsidR="00E544B7" w:rsidRDefault="00E544B7" w:rsidP="00E57E77"/>
    <w:p w:rsidR="00E544B7" w:rsidRDefault="00E544B7" w:rsidP="008A1432">
      <w:pPr>
        <w:spacing w:line="240" w:lineRule="auto"/>
        <w:jc w:val="right"/>
      </w:pPr>
      <w:r w:rsidRPr="00463467">
        <w:rPr>
          <w:noProof/>
          <w:lang w:val="en-GB" w:eastAsia="en-GB"/>
        </w:rPr>
        <w:pict>
          <v:shape id="Picture 10" o:spid="_x0000_i1026" type="#_x0000_t75" alt="JC signature (2)" style="width:132.75pt;height:86.25pt;visibility:visible">
            <v:imagedata r:id="rId8" o:title=""/>
          </v:shape>
        </w:pict>
      </w:r>
      <w:bookmarkStart w:id="0" w:name="_GoBack"/>
      <w:bookmarkEnd w:id="0"/>
    </w:p>
    <w:p w:rsidR="00E544B7" w:rsidRDefault="00E544B7" w:rsidP="008A1432">
      <w:pPr>
        <w:spacing w:before="0" w:line="240" w:lineRule="auto"/>
        <w:jc w:val="right"/>
      </w:pPr>
      <w:r>
        <w:t>_______________________________________</w:t>
      </w:r>
    </w:p>
    <w:p w:rsidR="00E544B7" w:rsidRDefault="00E544B7" w:rsidP="008A1432">
      <w:pPr>
        <w:spacing w:before="0" w:line="240" w:lineRule="auto"/>
        <w:jc w:val="right"/>
      </w:pPr>
      <w:r>
        <w:t>Councillor John Cotton</w:t>
      </w:r>
    </w:p>
    <w:p w:rsidR="00E544B7" w:rsidRDefault="00E544B7" w:rsidP="008A1432">
      <w:pPr>
        <w:spacing w:before="0" w:line="240" w:lineRule="auto"/>
        <w:jc w:val="right"/>
      </w:pPr>
      <w:r>
        <w:t>Cabinet Member for Social Cohesion &amp; Equalities</w:t>
      </w:r>
    </w:p>
    <w:p w:rsidR="00E544B7" w:rsidRDefault="00E544B7" w:rsidP="00F23B09">
      <w:pPr>
        <w:pStyle w:val="Heading2"/>
      </w:pPr>
      <w:r>
        <w:br w:type="page"/>
      </w:r>
    </w:p>
    <w:p w:rsidR="00E544B7" w:rsidRPr="00F23B09" w:rsidRDefault="00E544B7" w:rsidP="00F23B09">
      <w:pPr>
        <w:pStyle w:val="Heading2"/>
      </w:pPr>
      <w:r>
        <w:t>O</w:t>
      </w:r>
      <w:r w:rsidRPr="00F23B09">
        <w:t xml:space="preserve">ur Manifesto for Fair, Affordable, Financial Services </w:t>
      </w:r>
    </w:p>
    <w:p w:rsidR="00E544B7" w:rsidRPr="00F05BE0" w:rsidRDefault="00E544B7" w:rsidP="00F05BE0">
      <w:pPr>
        <w:pStyle w:val="ListParagraph"/>
        <w:numPr>
          <w:ilvl w:val="0"/>
          <w:numId w:val="5"/>
        </w:numPr>
        <w:ind w:left="284" w:hanging="284"/>
        <w:rPr>
          <w:b/>
        </w:rPr>
      </w:pPr>
      <w:smartTag w:uri="urn:schemas-microsoft-com:office:smarttags" w:element="place">
        <w:smartTag w:uri="urn:schemas-microsoft-com:office:smarttags" w:element="City">
          <w:r w:rsidRPr="00F05BE0">
            <w:rPr>
              <w:b/>
            </w:rPr>
            <w:t>Birmingham</w:t>
          </w:r>
        </w:smartTag>
      </w:smartTag>
      <w:r w:rsidRPr="00F05BE0">
        <w:rPr>
          <w:b/>
        </w:rPr>
        <w:t xml:space="preserve"> City Council supports the call for better regulation of high cost credit lenders</w:t>
      </w:r>
    </w:p>
    <w:p w:rsidR="00E544B7" w:rsidRDefault="00E544B7" w:rsidP="00F05BE0">
      <w:r>
        <w:t>Birmingham City Council has signed the Charter, launched by Paul Blomfield MP, to ‘stop the payday lending rip-off’.  The Charter has widespread cross party support from MPs and is supported by Citizens Advice, the free debt advice agency, StepChange, Which?, and by the Centre for Responsible Credit.  It calls on Government and the Financial Conduct Authority to put in place effective regulations for payday and other high cost lenders which will:</w:t>
      </w:r>
    </w:p>
    <w:p w:rsidR="00E544B7" w:rsidRPr="000D7072" w:rsidRDefault="00E544B7" w:rsidP="00F05BE0">
      <w:pPr>
        <w:pStyle w:val="ListParagraph"/>
        <w:numPr>
          <w:ilvl w:val="0"/>
          <w:numId w:val="4"/>
        </w:numPr>
      </w:pPr>
      <w:r w:rsidRPr="000D7072">
        <w:t>Stop them giving loans to people who can’t realistically afford to pay them back</w:t>
      </w:r>
    </w:p>
    <w:p w:rsidR="00E544B7" w:rsidRPr="000D7072" w:rsidRDefault="00E544B7" w:rsidP="00F05BE0">
      <w:pPr>
        <w:pStyle w:val="ListParagraph"/>
        <w:numPr>
          <w:ilvl w:val="0"/>
          <w:numId w:val="4"/>
        </w:numPr>
      </w:pPr>
      <w:r w:rsidRPr="000D7072">
        <w:t>Stop them repeatedly rolling over loans and creating spiralling debt</w:t>
      </w:r>
    </w:p>
    <w:p w:rsidR="00E544B7" w:rsidRPr="000D7072" w:rsidRDefault="00E544B7" w:rsidP="00F05BE0">
      <w:pPr>
        <w:pStyle w:val="ListParagraph"/>
        <w:numPr>
          <w:ilvl w:val="0"/>
          <w:numId w:val="4"/>
        </w:numPr>
      </w:pPr>
      <w:r w:rsidRPr="000D7072">
        <w:t>Stop hidden or excessive charges</w:t>
      </w:r>
    </w:p>
    <w:p w:rsidR="00E544B7" w:rsidRPr="000D7072" w:rsidRDefault="00E544B7" w:rsidP="00F05BE0">
      <w:pPr>
        <w:pStyle w:val="ListParagraph"/>
        <w:numPr>
          <w:ilvl w:val="0"/>
          <w:numId w:val="4"/>
        </w:numPr>
      </w:pPr>
      <w:r w:rsidRPr="000D7072">
        <w:t>Stop them raiding borrowers’ bank accounts without their knowledge and leaving them in hardship</w:t>
      </w:r>
    </w:p>
    <w:p w:rsidR="00E544B7" w:rsidRPr="000D7072" w:rsidRDefault="00E544B7" w:rsidP="00F05BE0">
      <w:pPr>
        <w:pStyle w:val="ListParagraph"/>
        <w:numPr>
          <w:ilvl w:val="0"/>
          <w:numId w:val="4"/>
        </w:numPr>
      </w:pPr>
      <w:r w:rsidRPr="000D7072">
        <w:t>Stop irresponsible advertising and instead provide clear and transparent information</w:t>
      </w:r>
    </w:p>
    <w:p w:rsidR="00E544B7" w:rsidRDefault="00E544B7" w:rsidP="00F05BE0">
      <w:pPr>
        <w:pStyle w:val="ListParagraph"/>
        <w:numPr>
          <w:ilvl w:val="0"/>
          <w:numId w:val="4"/>
        </w:numPr>
      </w:pPr>
      <w:r w:rsidRPr="000D7072">
        <w:t>Require lenders to promote free and independent debt advice, and ensure they co-operate with other services to help people get out of debt.</w:t>
      </w:r>
    </w:p>
    <w:p w:rsidR="00E544B7" w:rsidRPr="00802FB6" w:rsidRDefault="00E544B7" w:rsidP="007347AB">
      <w:pPr>
        <w:ind w:left="360"/>
      </w:pPr>
      <w:r w:rsidRPr="00802FB6">
        <w:t>Birmingham City Council also supports the capping of interest rates</w:t>
      </w:r>
      <w:r>
        <w:t>.</w:t>
      </w:r>
    </w:p>
    <w:p w:rsidR="00E544B7" w:rsidRDefault="00E544B7" w:rsidP="00F05BE0">
      <w:pPr>
        <w:rPr>
          <w:i/>
        </w:rPr>
      </w:pPr>
    </w:p>
    <w:p w:rsidR="00E544B7" w:rsidRDefault="00E544B7" w:rsidP="00F05BE0">
      <w:pPr>
        <w:rPr>
          <w:i/>
        </w:rPr>
      </w:pPr>
    </w:p>
    <w:p w:rsidR="00E544B7" w:rsidRDefault="00E544B7" w:rsidP="00F05BE0">
      <w:pPr>
        <w:rPr>
          <w:i/>
        </w:rPr>
      </w:pPr>
      <w:r w:rsidRPr="0018568D">
        <w:rPr>
          <w:i/>
        </w:rPr>
        <w:t>As well as signing the Charter ourselves, we will actively promote it and encourage others in the city to provide their support.</w:t>
      </w:r>
    </w:p>
    <w:p w:rsidR="00E544B7" w:rsidRPr="00C952C5" w:rsidRDefault="00E544B7" w:rsidP="00316AF4">
      <w:pPr>
        <w:pStyle w:val="ListParagraph"/>
        <w:numPr>
          <w:ilvl w:val="0"/>
          <w:numId w:val="5"/>
        </w:numPr>
      </w:pPr>
      <w:r w:rsidRPr="00C952C5">
        <w:rPr>
          <w:b/>
        </w:rPr>
        <w:t>We will take action to support the growth of credit unions and other forms of more responsible lending</w:t>
      </w:r>
      <w:r>
        <w:rPr>
          <w:b/>
        </w:rPr>
        <w:t>.</w:t>
      </w:r>
    </w:p>
    <w:p w:rsidR="00E544B7" w:rsidRDefault="00E544B7" w:rsidP="0018568D">
      <w:r w:rsidRPr="00C952C5">
        <w:t xml:space="preserve">We are already working with credit unions and other not for profit lenders in the city to provide an alternative to the high cost lenders.  </w:t>
      </w:r>
      <w:r w:rsidRPr="00C952C5">
        <w:rPr>
          <w:rStyle w:val="Strong"/>
          <w:b w:val="0"/>
          <w:bCs/>
        </w:rPr>
        <w:t xml:space="preserve">Not-for-profit lenders in </w:t>
      </w:r>
      <w:smartTag w:uri="urn:schemas-microsoft-com:office:smarttags" w:element="City">
        <w:smartTag w:uri="urn:schemas-microsoft-com:office:smarttags" w:element="place">
          <w:r w:rsidRPr="00C952C5">
            <w:rPr>
              <w:rStyle w:val="Strong"/>
              <w:b w:val="0"/>
              <w:bCs/>
            </w:rPr>
            <w:t>Birmingham</w:t>
          </w:r>
        </w:smartTag>
      </w:smartTag>
      <w:r w:rsidRPr="00C952C5">
        <w:rPr>
          <w:rStyle w:val="Strong"/>
          <w:b w:val="0"/>
          <w:bCs/>
        </w:rPr>
        <w:t xml:space="preserve"> have now joined together under the brand </w:t>
      </w:r>
      <w:r w:rsidRPr="007347AB">
        <w:rPr>
          <w:rStyle w:val="Strong"/>
          <w:b w:val="0"/>
          <w:bCs/>
        </w:rPr>
        <w:t xml:space="preserve">“Birmingham Fair Money” </w:t>
      </w:r>
      <w:r w:rsidRPr="00C952C5">
        <w:rPr>
          <w:rStyle w:val="Strong"/>
          <w:b w:val="0"/>
          <w:bCs/>
        </w:rPr>
        <w:t>to promote their services to residents who might otherwise resort to borrowing from the growing number of payday lenders and pawnbrokers in and around the city.</w:t>
      </w:r>
      <w:r w:rsidRPr="00C952C5">
        <w:t xml:space="preserve"> </w:t>
      </w:r>
      <w:r>
        <w:t xml:space="preserve"> The lenders that have joined the scheme so far are </w:t>
      </w:r>
      <w:hyperlink r:id="rId9" w:history="1">
        <w:r>
          <w:rPr>
            <w:rStyle w:val="Hyperlink"/>
          </w:rPr>
          <w:t>Citysave</w:t>
        </w:r>
      </w:hyperlink>
      <w:r>
        <w:t xml:space="preserve">, </w:t>
      </w:r>
      <w:hyperlink r:id="rId10" w:history="1">
        <w:r>
          <w:rPr>
            <w:rStyle w:val="Hyperlink"/>
          </w:rPr>
          <w:t>MONEYLINE</w:t>
        </w:r>
      </w:hyperlink>
      <w:r>
        <w:t xml:space="preserve">, Street </w:t>
      </w:r>
      <w:smartTag w:uri="urn:schemas-microsoft-com:office:smarttags" w:element="City">
        <w:smartTag w:uri="urn:schemas-microsoft-com:office:smarttags" w:element="place">
          <w:smartTag w:uri="urn:schemas-microsoft-com:office:smarttags" w:element="country-region">
            <w:r>
              <w:t>UK</w:t>
            </w:r>
          </w:smartTag>
        </w:smartTag>
      </w:smartTag>
      <w:r>
        <w:t xml:space="preserve"> and </w:t>
      </w:r>
      <w:hyperlink r:id="rId11" w:history="1">
        <w:r>
          <w:rPr>
            <w:rStyle w:val="Hyperlink"/>
          </w:rPr>
          <w:t>Advance Credit Union Ltd</w:t>
        </w:r>
      </w:hyperlink>
      <w:r>
        <w:t xml:space="preserve"> .  The </w:t>
      </w:r>
      <w:r w:rsidRPr="00316AF4">
        <w:t>city council</w:t>
      </w:r>
      <w:r>
        <w:t xml:space="preserve"> is very supportive of this initiative and is funding a pop up shop on High Street from 1st October to 24th December 2013 to provide direct competition to the high cost stores in that area in the run up to Christmas.</w:t>
      </w:r>
    </w:p>
    <w:p w:rsidR="00E544B7" w:rsidRDefault="00E544B7" w:rsidP="0018568D">
      <w:r>
        <w:t xml:space="preserve">A permanent website, birminghamfairmoney.org.uk has been established which provides a range of financial help and advice aimed at the financially excluded. </w:t>
      </w:r>
    </w:p>
    <w:p w:rsidR="00E544B7" w:rsidRDefault="00E544B7" w:rsidP="0018568D">
      <w:r>
        <w:t xml:space="preserve">The initial use of the pop up loans shop and web site has been very encouraging with over 1000 enquiries in the first 4 weeks through shop and web site. </w:t>
      </w:r>
    </w:p>
    <w:p w:rsidR="00E544B7" w:rsidRPr="00BB12A1" w:rsidRDefault="00E544B7" w:rsidP="00316AF4">
      <w:r w:rsidRPr="00BB12A1">
        <w:t>We have started to work with Citysave with regards to assisting people who have defaulted on their Council Tax Direct Debit payments.  The aim of this is to assess the effectiveness of how offering credit union accounts can help people to save or avoid bank charges for bounced direct debits and high overdraft fees, making it easier for them to afford to pay other priority bills, including Council Tax.</w:t>
      </w:r>
    </w:p>
    <w:p w:rsidR="00E544B7" w:rsidRDefault="00E544B7" w:rsidP="00966E58">
      <w:r>
        <w:t xml:space="preserve">But we recognise the need to build further on this work, and moving forwards we will be looking at how we can better promote credit unions and other not for profit lenders to our employees and service users. We have already started to make progress with employees in our electronic internal communications but plan to do more in the coming year.  We will publish further details of how we will do this by </w:t>
      </w:r>
      <w:r w:rsidRPr="00966E58">
        <w:t>March 2014.</w:t>
      </w:r>
    </w:p>
    <w:p w:rsidR="00E544B7" w:rsidRPr="0018568D" w:rsidRDefault="00E544B7" w:rsidP="0018568D">
      <w:pPr>
        <w:pStyle w:val="ListParagraph"/>
        <w:numPr>
          <w:ilvl w:val="0"/>
          <w:numId w:val="5"/>
        </w:numPr>
        <w:ind w:left="284" w:hanging="284"/>
        <w:rPr>
          <w:b/>
        </w:rPr>
      </w:pPr>
      <w:r w:rsidRPr="0018568D">
        <w:rPr>
          <w:b/>
        </w:rPr>
        <w:t>We will call on the banks to increase the availability of responsibly provided credit to people on low and middle incomes.</w:t>
      </w:r>
    </w:p>
    <w:p w:rsidR="00E544B7" w:rsidRDefault="00E544B7" w:rsidP="00C952C5">
      <w:r>
        <w:t xml:space="preserve">During the passage of the Financial Services Act 2012, Government made a commitment to ensure that banks and other lenders disclose details of their lending patterns at the local, postcode, level.  We now understand that data will be available from the main banks and from Nationwide Building Society </w:t>
      </w:r>
      <w:r w:rsidRPr="003A7039">
        <w:t xml:space="preserve">by the end of this year. </w:t>
      </w:r>
    </w:p>
    <w:p w:rsidR="00E544B7" w:rsidRDefault="00E544B7" w:rsidP="00C952C5">
      <w:r>
        <w:t xml:space="preserve">We are committed to working with our academics to analyse this information, alongside indicators of financial hardship, to provide a detailed picture of financial services provision in </w:t>
      </w:r>
      <w:smartTag w:uri="urn:schemas-microsoft-com:office:smarttags" w:element="City">
        <w:r>
          <w:t>Birmingham</w:t>
        </w:r>
      </w:smartTag>
      <w:r>
        <w:t>.  We will use this analysis to identify how the main banks could help us improve access to fair, affordable, financial services and will invite the senior management of the major banks to meet with us to discuss how this can be taken forwards – either directly, for example by the banks increasing access to low cost accounts and loans for people on low incomes, or indirectly by scaling up their investment in local not for profit financial services providers.</w:t>
      </w:r>
    </w:p>
    <w:p w:rsidR="00E544B7" w:rsidRDefault="00E544B7" w:rsidP="00C952C5"/>
    <w:p w:rsidR="00E544B7" w:rsidRDefault="00E544B7" w:rsidP="0018568D">
      <w:pPr>
        <w:pStyle w:val="ListParagraph"/>
        <w:numPr>
          <w:ilvl w:val="0"/>
          <w:numId w:val="5"/>
        </w:numPr>
        <w:ind w:left="284" w:hanging="284"/>
      </w:pPr>
      <w:r>
        <w:t xml:space="preserve"> </w:t>
      </w:r>
      <w:r w:rsidRPr="0018568D">
        <w:rPr>
          <w:b/>
        </w:rPr>
        <w:t xml:space="preserve">We will call on Government to make payday and other high cost lenders to come clean about their provision in </w:t>
      </w:r>
      <w:smartTag w:uri="urn:schemas-microsoft-com:office:smarttags" w:element="City">
        <w:r w:rsidRPr="0018568D">
          <w:rPr>
            <w:b/>
          </w:rPr>
          <w:t>Birmingham</w:t>
        </w:r>
      </w:smartTag>
      <w:r w:rsidRPr="0018568D">
        <w:rPr>
          <w:b/>
        </w:rPr>
        <w:t xml:space="preserve"> and seek powers to restrict their operations</w:t>
      </w:r>
      <w:r>
        <w:t>.</w:t>
      </w:r>
    </w:p>
    <w:p w:rsidR="00E544B7" w:rsidRDefault="00E544B7" w:rsidP="00DC6EAE">
      <w:r>
        <w:t>We will also call on Government to ensure that any disclosure of lending patterns is extended to the payday and high cost lenders, so that we can properly assess the extent of the problems in our city.  But knowing the scale of the problem has to be combined with additional powers to help us stop its further expansion.  We have already taken action to restrict the advertising of, and access to high cost lenders via our public computer systems, for example in our libraries.  We now wish to go beyond this, and look at how we can, through the planning system, also halt the proliferation of high cost lenders on our high streets.  To do this, we need Government to provide us with a licensing function for high cost credit businesses.  This would allow us to consider the likely impacts of any more high cost credit outlets on our communities before any more are opened.  Our proposed aims for this licensing function are:</w:t>
      </w:r>
    </w:p>
    <w:p w:rsidR="00E544B7" w:rsidRDefault="00E544B7" w:rsidP="00DC6EAE">
      <w:pPr>
        <w:numPr>
          <w:ilvl w:val="0"/>
          <w:numId w:val="7"/>
        </w:numPr>
        <w:tabs>
          <w:tab w:val="left" w:pos="709"/>
        </w:tabs>
      </w:pPr>
      <w:r>
        <w:t>To prevent the use of high cost credit from impacting negatively on local economic growth;</w:t>
      </w:r>
    </w:p>
    <w:p w:rsidR="00E544B7" w:rsidRDefault="00E544B7" w:rsidP="00DC6EAE">
      <w:pPr>
        <w:numPr>
          <w:ilvl w:val="0"/>
          <w:numId w:val="7"/>
        </w:numPr>
        <w:tabs>
          <w:tab w:val="left" w:pos="709"/>
        </w:tabs>
      </w:pPr>
      <w:r>
        <w:t>To ensure that trading is done in a fair and honest way;</w:t>
      </w:r>
    </w:p>
    <w:p w:rsidR="00E544B7" w:rsidRDefault="00E544B7" w:rsidP="00DC6EAE">
      <w:pPr>
        <w:numPr>
          <w:ilvl w:val="0"/>
          <w:numId w:val="7"/>
        </w:numPr>
        <w:tabs>
          <w:tab w:val="left" w:pos="709"/>
        </w:tabs>
      </w:pPr>
      <w:r>
        <w:t>To protect vulnerable groups of residents from being harmed or exploited by high cost credit lenders.</w:t>
      </w:r>
    </w:p>
    <w:p w:rsidR="00E544B7" w:rsidRPr="003A7039" w:rsidRDefault="00E544B7" w:rsidP="00DC6EAE">
      <w:pPr>
        <w:numPr>
          <w:ilvl w:val="0"/>
          <w:numId w:val="7"/>
        </w:numPr>
        <w:tabs>
          <w:tab w:val="left" w:pos="709"/>
        </w:tabs>
      </w:pPr>
      <w:r w:rsidRPr="003A7039">
        <w:t>To prevent the proliferation or “clustering” of outlets in localities</w:t>
      </w:r>
    </w:p>
    <w:p w:rsidR="00E544B7" w:rsidRDefault="00E544B7" w:rsidP="00DC6EAE"/>
    <w:p w:rsidR="00E544B7" w:rsidRDefault="00E544B7" w:rsidP="00DC6EAE">
      <w:r>
        <w:t>To take this forwards we will be writing to the Department for Communities and Local Government and to the Local Government Association and ask them to convene a meeting with local authorities to discuss how a licensing function for high cost credit could be delivered.</w:t>
      </w:r>
    </w:p>
    <w:p w:rsidR="00E544B7" w:rsidRDefault="00E544B7" w:rsidP="00DC6EAE">
      <w:r>
        <w:rPr>
          <w:noProof/>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24.75pt;margin-top:89.9pt;width:228pt;height:13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mrgQIAABA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" stroked="f">
            <v:textbox>
              <w:txbxContent>
                <w:p w:rsidR="00E544B7" w:rsidRDefault="00E544B7">
                  <w:r w:rsidRPr="00463467">
                    <w:rPr>
                      <w:noProof/>
                      <w:lang w:val="en-GB" w:eastAsia="en-GB"/>
                    </w:rPr>
                    <w:pict>
                      <v:shape id="Picture 0" o:spid="_x0000_i1028" type="#_x0000_t75" alt="New Citysave logo_RGB.jpg" style="width:183pt;height:97.5pt;visibility:visible">
                        <v:imagedata r:id="rId12" o:title=""/>
                      </v:shape>
                    </w:pict>
                  </w:r>
                </w:p>
              </w:txbxContent>
            </v:textbox>
          </v:shape>
        </w:pict>
      </w:r>
      <w:r>
        <w:t>If we are granted this licensing function then we will pro-actively monitor the compliance of high cost lenders with the law and will take steps to ensure that only those operating responsibly are able to trade in our city.</w:t>
      </w:r>
    </w:p>
    <w:p w:rsidR="00E544B7" w:rsidRPr="00DC6EAE" w:rsidRDefault="00E544B7" w:rsidP="00DC6EAE">
      <w:r>
        <w:rPr>
          <w:noProof/>
          <w:lang w:val="en-GB" w:eastAsia="en-GB"/>
        </w:rPr>
        <w:pict>
          <v:shape id="Text Box 5" o:spid="_x0000_s1027" type="#_x0000_t202" style="position:absolute;left:0;text-align:left;margin-left:243.75pt;margin-top:60.85pt;width:204pt;height:15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" stroked="f">
            <v:textbox>
              <w:txbxContent>
                <w:p w:rsidR="00E544B7" w:rsidRDefault="00E544B7" w:rsidP="00C46E71">
                  <w:r w:rsidRPr="00463467">
                    <w:rPr>
                      <w:noProof/>
                      <w:lang w:val="en-GB" w:eastAsia="en-GB"/>
                    </w:rPr>
                    <w:pict>
                      <v:shape id="Picture 12" o:spid="_x0000_i1030" type="#_x0000_t75" alt="new style logo Smaller.jpg" style="width:88.5pt;height:83.25pt;visibility:visible">
                        <v:imagedata r:id="rId13" o:title=""/>
                      </v:shape>
                    </w:pict>
                  </w:r>
                </w:p>
              </w:txbxContent>
            </v:textbox>
          </v:shape>
        </w:pict>
      </w:r>
      <w:r>
        <w:rPr>
          <w:noProof/>
          <w:lang w:val="en-GB" w:eastAsia="en-GB"/>
        </w:rPr>
        <w:pict>
          <v:shape id="Text Box 4" o:spid="_x0000_s1028" type="#_x0000_t202" style="position:absolute;left:0;text-align:left;margin-left:237pt;margin-top:240.1pt;width:240.75pt;height:11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Eh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" stroked="f">
            <v:textbox>
              <w:txbxContent>
                <w:p w:rsidR="00E544B7" w:rsidRDefault="00E544B7" w:rsidP="00C46E71">
                  <w:r w:rsidRPr="00463467">
                    <w:rPr>
                      <w:noProof/>
                      <w:lang w:val="en-GB" w:eastAsia="en-GB"/>
                    </w:rPr>
                    <w:pict>
                      <v:shape id="Picture 11" o:spid="_x0000_i1032" type="#_x0000_t75" alt="Advance Credit Union colour background.jpg" style="width:161.25pt;height:53.25pt;visibility:visible">
                        <v:imagedata r:id="rId14" o:title=""/>
                      </v:shape>
                    </w:pict>
                  </w:r>
                </w:p>
              </w:txbxContent>
            </v:textbox>
          </v:shape>
        </w:pict>
      </w:r>
      <w:r>
        <w:rPr>
          <w:noProof/>
          <w:lang w:val="en-GB" w:eastAsia="en-GB"/>
        </w:rPr>
        <w:pict>
          <v:shape id="Text Box 3" o:spid="_x0000_s1029" type="#_x0000_t202" style="position:absolute;left:0;text-align:left;margin-left:-24.75pt;margin-top:159.85pt;width:239.25pt;height:14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xShgIAABc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" stroked="f">
            <v:textbox>
              <w:txbxContent>
                <w:p w:rsidR="00E544B7" w:rsidRDefault="00E544B7" w:rsidP="00C46E71">
                  <w:r w:rsidRPr="00463467">
                    <w:rPr>
                      <w:noProof/>
                      <w:lang w:val="en-GB" w:eastAsia="en-GB"/>
                    </w:rPr>
                    <w:pict>
                      <v:shape id="_x0000_i1034" type="#_x0000_t75" alt="SUK WM2 sign.jpg" style="width:171.75pt;height:65.25pt;visibility:visible">
                        <v:imagedata r:id="rId15" o:title=""/>
                      </v:shape>
                    </w:pict>
                  </w:r>
                </w:p>
              </w:txbxContent>
            </v:textbox>
          </v:shape>
        </w:pict>
      </w:r>
    </w:p>
    <w:sectPr w:rsidR="00E544B7" w:rsidRPr="00DC6EAE" w:rsidSect="003923A6">
      <w:headerReference w:type="default" r:id="rId16"/>
      <w:footerReference w:type="default" r:id="rId17"/>
      <w:pgSz w:w="12240" w:h="15840"/>
      <w:pgMar w:top="719" w:right="1440" w:bottom="1440" w:left="1080"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44B7" w:rsidRDefault="00E544B7" w:rsidP="008176D9">
      <w:pPr>
        <w:spacing w:before="0" w:after="0" w:line="240" w:lineRule="auto"/>
      </w:pPr>
      <w:r>
        <w:separator/>
      </w:r>
    </w:p>
  </w:endnote>
  <w:endnote w:type="continuationSeparator" w:id="0">
    <w:p w:rsidR="00E544B7" w:rsidRDefault="00E544B7" w:rsidP="008176D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B7" w:rsidRDefault="00E544B7">
    <w:pPr>
      <w:pStyle w:val="Footer"/>
      <w:jc w:val="center"/>
    </w:pPr>
    <w:fldSimple w:instr=" PAGE   \* MERGEFORMAT ">
      <w:r>
        <w:rPr>
          <w:noProof/>
        </w:rPr>
        <w:t>2</w:t>
      </w:r>
    </w:fldSimple>
  </w:p>
  <w:p w:rsidR="00E544B7" w:rsidRDefault="00E544B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44B7" w:rsidRDefault="00E544B7" w:rsidP="008176D9">
      <w:pPr>
        <w:spacing w:before="0" w:after="0" w:line="240" w:lineRule="auto"/>
      </w:pPr>
      <w:r>
        <w:separator/>
      </w:r>
    </w:p>
  </w:footnote>
  <w:footnote w:type="continuationSeparator" w:id="0">
    <w:p w:rsidR="00E544B7" w:rsidRDefault="00E544B7" w:rsidP="008176D9">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44B7" w:rsidRDefault="00E544B7">
    <w:pPr>
      <w:pStyle w:val="Header"/>
      <w:pBdr>
        <w:bottom w:val="thickThinSmallGap" w:sz="24" w:space="1" w:color="622423"/>
      </w:pBdr>
      <w:jc w:val="center"/>
      <w:rPr>
        <w:rFonts w:ascii="Cambria" w:hAnsi="Cambria"/>
        <w:sz w:val="32"/>
        <w:szCs w:val="32"/>
      </w:rPr>
    </w:pPr>
    <w:r>
      <w:rPr>
        <w:rFonts w:ascii="Cambria" w:hAnsi="Cambria"/>
        <w:sz w:val="32"/>
        <w:szCs w:val="32"/>
      </w:rPr>
      <w:t>Fair Money Manifesto</w:t>
    </w:r>
  </w:p>
  <w:p w:rsidR="00E544B7" w:rsidRDefault="00E544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53650"/>
    <w:multiLevelType w:val="hybridMultilevel"/>
    <w:tmpl w:val="BC964A78"/>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
    <w:nsid w:val="30FC027D"/>
    <w:multiLevelType w:val="hybridMultilevel"/>
    <w:tmpl w:val="5192A3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3280FC9"/>
    <w:multiLevelType w:val="hybridMultilevel"/>
    <w:tmpl w:val="5192A3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17709CA"/>
    <w:multiLevelType w:val="hybridMultilevel"/>
    <w:tmpl w:val="15B4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FF68B1"/>
    <w:multiLevelType w:val="hybridMultilevel"/>
    <w:tmpl w:val="935A81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61682E1B"/>
    <w:multiLevelType w:val="hybridMultilevel"/>
    <w:tmpl w:val="162E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42757A"/>
    <w:multiLevelType w:val="hybridMultilevel"/>
    <w:tmpl w:val="3CC0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001AA8"/>
    <w:multiLevelType w:val="hybridMultilevel"/>
    <w:tmpl w:val="D1D2F92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741E680C"/>
    <w:multiLevelType w:val="hybridMultilevel"/>
    <w:tmpl w:val="DA34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81155D"/>
    <w:multiLevelType w:val="hybridMultilevel"/>
    <w:tmpl w:val="AB3E0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3"/>
  </w:num>
  <w:num w:numId="4">
    <w:abstractNumId w:val="6"/>
  </w:num>
  <w:num w:numId="5">
    <w:abstractNumId w:val="1"/>
  </w:num>
  <w:num w:numId="6">
    <w:abstractNumId w:val="2"/>
  </w:num>
  <w:num w:numId="7">
    <w:abstractNumId w:val="5"/>
  </w:num>
  <w:num w:numId="8">
    <w:abstractNumId w:val="8"/>
  </w:num>
  <w:num w:numId="9">
    <w:abstractNumId w:val="9"/>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57E77"/>
    <w:rsid w:val="000003EE"/>
    <w:rsid w:val="0000076D"/>
    <w:rsid w:val="00000AE6"/>
    <w:rsid w:val="00000EA7"/>
    <w:rsid w:val="0000120F"/>
    <w:rsid w:val="00001589"/>
    <w:rsid w:val="000015BC"/>
    <w:rsid w:val="00001758"/>
    <w:rsid w:val="000019F8"/>
    <w:rsid w:val="0000212E"/>
    <w:rsid w:val="0000219B"/>
    <w:rsid w:val="0000258D"/>
    <w:rsid w:val="00002AC1"/>
    <w:rsid w:val="00002B89"/>
    <w:rsid w:val="00003683"/>
    <w:rsid w:val="00003F9F"/>
    <w:rsid w:val="00003FE1"/>
    <w:rsid w:val="00004194"/>
    <w:rsid w:val="00004682"/>
    <w:rsid w:val="00005A57"/>
    <w:rsid w:val="00006BBA"/>
    <w:rsid w:val="00006D8F"/>
    <w:rsid w:val="00007341"/>
    <w:rsid w:val="0001065C"/>
    <w:rsid w:val="00010BC5"/>
    <w:rsid w:val="00010C40"/>
    <w:rsid w:val="000116B0"/>
    <w:rsid w:val="00011B9A"/>
    <w:rsid w:val="00012087"/>
    <w:rsid w:val="000125D7"/>
    <w:rsid w:val="00012689"/>
    <w:rsid w:val="000128DE"/>
    <w:rsid w:val="000133FE"/>
    <w:rsid w:val="000136A7"/>
    <w:rsid w:val="00014EE6"/>
    <w:rsid w:val="00015346"/>
    <w:rsid w:val="00016470"/>
    <w:rsid w:val="00016520"/>
    <w:rsid w:val="0001753E"/>
    <w:rsid w:val="0001777B"/>
    <w:rsid w:val="00024588"/>
    <w:rsid w:val="00025382"/>
    <w:rsid w:val="000254A5"/>
    <w:rsid w:val="00026464"/>
    <w:rsid w:val="0002672B"/>
    <w:rsid w:val="00026DEB"/>
    <w:rsid w:val="000308D9"/>
    <w:rsid w:val="000312C3"/>
    <w:rsid w:val="00031BCF"/>
    <w:rsid w:val="00031E00"/>
    <w:rsid w:val="000325AE"/>
    <w:rsid w:val="00033173"/>
    <w:rsid w:val="0003317D"/>
    <w:rsid w:val="00033332"/>
    <w:rsid w:val="000338CE"/>
    <w:rsid w:val="000343BD"/>
    <w:rsid w:val="0003526D"/>
    <w:rsid w:val="000358EC"/>
    <w:rsid w:val="00035A8D"/>
    <w:rsid w:val="00036006"/>
    <w:rsid w:val="0003690A"/>
    <w:rsid w:val="00036C4B"/>
    <w:rsid w:val="00036C5A"/>
    <w:rsid w:val="00037134"/>
    <w:rsid w:val="000401BD"/>
    <w:rsid w:val="000401E4"/>
    <w:rsid w:val="000402C9"/>
    <w:rsid w:val="000403A2"/>
    <w:rsid w:val="00040964"/>
    <w:rsid w:val="00040A18"/>
    <w:rsid w:val="00040F6B"/>
    <w:rsid w:val="000411E4"/>
    <w:rsid w:val="000411EB"/>
    <w:rsid w:val="000415E6"/>
    <w:rsid w:val="00042A31"/>
    <w:rsid w:val="00042E5F"/>
    <w:rsid w:val="0004331A"/>
    <w:rsid w:val="0004367F"/>
    <w:rsid w:val="00043E13"/>
    <w:rsid w:val="000452BF"/>
    <w:rsid w:val="00045802"/>
    <w:rsid w:val="0004587B"/>
    <w:rsid w:val="00046783"/>
    <w:rsid w:val="00046C21"/>
    <w:rsid w:val="00047992"/>
    <w:rsid w:val="00050B7E"/>
    <w:rsid w:val="00052AB2"/>
    <w:rsid w:val="00053F36"/>
    <w:rsid w:val="00054108"/>
    <w:rsid w:val="00054655"/>
    <w:rsid w:val="000546C0"/>
    <w:rsid w:val="00054C65"/>
    <w:rsid w:val="00054D64"/>
    <w:rsid w:val="00054E03"/>
    <w:rsid w:val="00054EC8"/>
    <w:rsid w:val="0005526D"/>
    <w:rsid w:val="000558B5"/>
    <w:rsid w:val="00055BEB"/>
    <w:rsid w:val="00060BA2"/>
    <w:rsid w:val="000612A6"/>
    <w:rsid w:val="00061B8D"/>
    <w:rsid w:val="00062503"/>
    <w:rsid w:val="00062718"/>
    <w:rsid w:val="000629AE"/>
    <w:rsid w:val="00062F1A"/>
    <w:rsid w:val="000630B9"/>
    <w:rsid w:val="000633B2"/>
    <w:rsid w:val="000639B9"/>
    <w:rsid w:val="000646DF"/>
    <w:rsid w:val="00064747"/>
    <w:rsid w:val="00064CC1"/>
    <w:rsid w:val="000650AD"/>
    <w:rsid w:val="000660F3"/>
    <w:rsid w:val="000661A8"/>
    <w:rsid w:val="000665C3"/>
    <w:rsid w:val="00066AB4"/>
    <w:rsid w:val="000670B3"/>
    <w:rsid w:val="000676A6"/>
    <w:rsid w:val="00067AE8"/>
    <w:rsid w:val="00067B6F"/>
    <w:rsid w:val="00067EEE"/>
    <w:rsid w:val="000701E4"/>
    <w:rsid w:val="00070CF5"/>
    <w:rsid w:val="000714DE"/>
    <w:rsid w:val="0007176A"/>
    <w:rsid w:val="00072D69"/>
    <w:rsid w:val="0007313D"/>
    <w:rsid w:val="000731F5"/>
    <w:rsid w:val="0007462B"/>
    <w:rsid w:val="00074A81"/>
    <w:rsid w:val="00074D83"/>
    <w:rsid w:val="000750A6"/>
    <w:rsid w:val="00075632"/>
    <w:rsid w:val="00076021"/>
    <w:rsid w:val="00076C1E"/>
    <w:rsid w:val="00076ED2"/>
    <w:rsid w:val="000773DC"/>
    <w:rsid w:val="00077627"/>
    <w:rsid w:val="000779C1"/>
    <w:rsid w:val="00077C9C"/>
    <w:rsid w:val="00080560"/>
    <w:rsid w:val="00080694"/>
    <w:rsid w:val="00080F1F"/>
    <w:rsid w:val="00081B4E"/>
    <w:rsid w:val="00082691"/>
    <w:rsid w:val="00082FE1"/>
    <w:rsid w:val="00083293"/>
    <w:rsid w:val="00083A9F"/>
    <w:rsid w:val="00083BBB"/>
    <w:rsid w:val="000861F3"/>
    <w:rsid w:val="00086564"/>
    <w:rsid w:val="0008725B"/>
    <w:rsid w:val="00087D7A"/>
    <w:rsid w:val="00087DF3"/>
    <w:rsid w:val="000900BC"/>
    <w:rsid w:val="00091915"/>
    <w:rsid w:val="00093572"/>
    <w:rsid w:val="00093969"/>
    <w:rsid w:val="00093E71"/>
    <w:rsid w:val="000942E0"/>
    <w:rsid w:val="00094BC4"/>
    <w:rsid w:val="00096CDF"/>
    <w:rsid w:val="000970C1"/>
    <w:rsid w:val="000971F5"/>
    <w:rsid w:val="000A0A9F"/>
    <w:rsid w:val="000A0B2F"/>
    <w:rsid w:val="000A2296"/>
    <w:rsid w:val="000A2331"/>
    <w:rsid w:val="000A2719"/>
    <w:rsid w:val="000A2C1D"/>
    <w:rsid w:val="000A4465"/>
    <w:rsid w:val="000A452A"/>
    <w:rsid w:val="000A4796"/>
    <w:rsid w:val="000A479B"/>
    <w:rsid w:val="000A47FC"/>
    <w:rsid w:val="000A52E2"/>
    <w:rsid w:val="000A5450"/>
    <w:rsid w:val="000A58BB"/>
    <w:rsid w:val="000A5B07"/>
    <w:rsid w:val="000A5C3F"/>
    <w:rsid w:val="000A600A"/>
    <w:rsid w:val="000A64BD"/>
    <w:rsid w:val="000A6859"/>
    <w:rsid w:val="000A71A5"/>
    <w:rsid w:val="000B2427"/>
    <w:rsid w:val="000B3A7E"/>
    <w:rsid w:val="000B3B90"/>
    <w:rsid w:val="000B4796"/>
    <w:rsid w:val="000B4F90"/>
    <w:rsid w:val="000B4FFC"/>
    <w:rsid w:val="000B5385"/>
    <w:rsid w:val="000B5E69"/>
    <w:rsid w:val="000B7A93"/>
    <w:rsid w:val="000C02A5"/>
    <w:rsid w:val="000C0FD6"/>
    <w:rsid w:val="000C144B"/>
    <w:rsid w:val="000C1B97"/>
    <w:rsid w:val="000C1DB6"/>
    <w:rsid w:val="000C25EE"/>
    <w:rsid w:val="000C2CE6"/>
    <w:rsid w:val="000C3EBD"/>
    <w:rsid w:val="000C4F2B"/>
    <w:rsid w:val="000C5294"/>
    <w:rsid w:val="000C550B"/>
    <w:rsid w:val="000C5BD7"/>
    <w:rsid w:val="000C5C73"/>
    <w:rsid w:val="000C6C54"/>
    <w:rsid w:val="000C7300"/>
    <w:rsid w:val="000C7510"/>
    <w:rsid w:val="000C7D5C"/>
    <w:rsid w:val="000C7E28"/>
    <w:rsid w:val="000D190E"/>
    <w:rsid w:val="000D1CD1"/>
    <w:rsid w:val="000D2D61"/>
    <w:rsid w:val="000D329E"/>
    <w:rsid w:val="000D33B6"/>
    <w:rsid w:val="000D36D2"/>
    <w:rsid w:val="000D4117"/>
    <w:rsid w:val="000D457C"/>
    <w:rsid w:val="000D47F1"/>
    <w:rsid w:val="000D5212"/>
    <w:rsid w:val="000D5DDA"/>
    <w:rsid w:val="000D7072"/>
    <w:rsid w:val="000D7557"/>
    <w:rsid w:val="000E0627"/>
    <w:rsid w:val="000E0CD0"/>
    <w:rsid w:val="000E0E91"/>
    <w:rsid w:val="000E14E0"/>
    <w:rsid w:val="000E15AF"/>
    <w:rsid w:val="000E1E20"/>
    <w:rsid w:val="000E3001"/>
    <w:rsid w:val="000E3496"/>
    <w:rsid w:val="000E3BB6"/>
    <w:rsid w:val="000E47A7"/>
    <w:rsid w:val="000E4BD5"/>
    <w:rsid w:val="000E578C"/>
    <w:rsid w:val="000E5AE1"/>
    <w:rsid w:val="000E6291"/>
    <w:rsid w:val="000E7D4A"/>
    <w:rsid w:val="000E7EF1"/>
    <w:rsid w:val="000F090B"/>
    <w:rsid w:val="000F0C24"/>
    <w:rsid w:val="000F0C97"/>
    <w:rsid w:val="000F162D"/>
    <w:rsid w:val="000F16B0"/>
    <w:rsid w:val="000F2706"/>
    <w:rsid w:val="000F32B8"/>
    <w:rsid w:val="000F334E"/>
    <w:rsid w:val="000F3483"/>
    <w:rsid w:val="000F374C"/>
    <w:rsid w:val="000F38A7"/>
    <w:rsid w:val="000F3C2A"/>
    <w:rsid w:val="000F3CE7"/>
    <w:rsid w:val="000F4D04"/>
    <w:rsid w:val="000F57A5"/>
    <w:rsid w:val="000F6B70"/>
    <w:rsid w:val="000F7785"/>
    <w:rsid w:val="001004A5"/>
    <w:rsid w:val="00100DBF"/>
    <w:rsid w:val="00100F93"/>
    <w:rsid w:val="0010151C"/>
    <w:rsid w:val="0010165F"/>
    <w:rsid w:val="00101F09"/>
    <w:rsid w:val="00102C3F"/>
    <w:rsid w:val="001035A8"/>
    <w:rsid w:val="001035EE"/>
    <w:rsid w:val="00103A4C"/>
    <w:rsid w:val="00104286"/>
    <w:rsid w:val="001050A0"/>
    <w:rsid w:val="00105C94"/>
    <w:rsid w:val="00105F62"/>
    <w:rsid w:val="00106433"/>
    <w:rsid w:val="00107A67"/>
    <w:rsid w:val="001104FF"/>
    <w:rsid w:val="00110744"/>
    <w:rsid w:val="00111D4E"/>
    <w:rsid w:val="00112D28"/>
    <w:rsid w:val="00112FA9"/>
    <w:rsid w:val="00115845"/>
    <w:rsid w:val="00116450"/>
    <w:rsid w:val="00116743"/>
    <w:rsid w:val="00116AE9"/>
    <w:rsid w:val="00117A5D"/>
    <w:rsid w:val="00117C48"/>
    <w:rsid w:val="0012011F"/>
    <w:rsid w:val="00120371"/>
    <w:rsid w:val="00120B9D"/>
    <w:rsid w:val="0012124C"/>
    <w:rsid w:val="001217CB"/>
    <w:rsid w:val="00121C6A"/>
    <w:rsid w:val="0012253B"/>
    <w:rsid w:val="0012325C"/>
    <w:rsid w:val="00123849"/>
    <w:rsid w:val="0012497F"/>
    <w:rsid w:val="00125F1B"/>
    <w:rsid w:val="0012601A"/>
    <w:rsid w:val="00126383"/>
    <w:rsid w:val="00126412"/>
    <w:rsid w:val="00127193"/>
    <w:rsid w:val="00127CCA"/>
    <w:rsid w:val="001300B2"/>
    <w:rsid w:val="001307FD"/>
    <w:rsid w:val="00130A8B"/>
    <w:rsid w:val="00130B0A"/>
    <w:rsid w:val="00131674"/>
    <w:rsid w:val="00132C00"/>
    <w:rsid w:val="00133165"/>
    <w:rsid w:val="00133776"/>
    <w:rsid w:val="00133A13"/>
    <w:rsid w:val="001350D8"/>
    <w:rsid w:val="00135C8E"/>
    <w:rsid w:val="001423B9"/>
    <w:rsid w:val="00142AD7"/>
    <w:rsid w:val="00143172"/>
    <w:rsid w:val="00144343"/>
    <w:rsid w:val="001446F5"/>
    <w:rsid w:val="00145153"/>
    <w:rsid w:val="001451E5"/>
    <w:rsid w:val="00145812"/>
    <w:rsid w:val="00146806"/>
    <w:rsid w:val="00146936"/>
    <w:rsid w:val="00146AF2"/>
    <w:rsid w:val="00146B70"/>
    <w:rsid w:val="00150310"/>
    <w:rsid w:val="001505B0"/>
    <w:rsid w:val="00151CCA"/>
    <w:rsid w:val="00151D52"/>
    <w:rsid w:val="001520CF"/>
    <w:rsid w:val="00152347"/>
    <w:rsid w:val="001529F9"/>
    <w:rsid w:val="0015338E"/>
    <w:rsid w:val="00153787"/>
    <w:rsid w:val="00153CF2"/>
    <w:rsid w:val="00153D39"/>
    <w:rsid w:val="00156217"/>
    <w:rsid w:val="00157C45"/>
    <w:rsid w:val="00160CEE"/>
    <w:rsid w:val="001613EC"/>
    <w:rsid w:val="00162DE3"/>
    <w:rsid w:val="00162DF0"/>
    <w:rsid w:val="00163375"/>
    <w:rsid w:val="00163456"/>
    <w:rsid w:val="00164536"/>
    <w:rsid w:val="00165EF3"/>
    <w:rsid w:val="001662BE"/>
    <w:rsid w:val="00166EFB"/>
    <w:rsid w:val="001672D6"/>
    <w:rsid w:val="00167363"/>
    <w:rsid w:val="00167A7E"/>
    <w:rsid w:val="00167ED6"/>
    <w:rsid w:val="00167FE3"/>
    <w:rsid w:val="001702EB"/>
    <w:rsid w:val="00170428"/>
    <w:rsid w:val="001704FD"/>
    <w:rsid w:val="00171014"/>
    <w:rsid w:val="00171364"/>
    <w:rsid w:val="001717FD"/>
    <w:rsid w:val="00172C6D"/>
    <w:rsid w:val="001736B7"/>
    <w:rsid w:val="0017410E"/>
    <w:rsid w:val="00174475"/>
    <w:rsid w:val="00174606"/>
    <w:rsid w:val="00174D58"/>
    <w:rsid w:val="0017527A"/>
    <w:rsid w:val="00175A31"/>
    <w:rsid w:val="00175AFA"/>
    <w:rsid w:val="00175C0C"/>
    <w:rsid w:val="00175CFF"/>
    <w:rsid w:val="001761B9"/>
    <w:rsid w:val="0017722A"/>
    <w:rsid w:val="001800ED"/>
    <w:rsid w:val="00181164"/>
    <w:rsid w:val="001812DD"/>
    <w:rsid w:val="00181D93"/>
    <w:rsid w:val="00182B2C"/>
    <w:rsid w:val="00182E71"/>
    <w:rsid w:val="001849E8"/>
    <w:rsid w:val="00185477"/>
    <w:rsid w:val="0018568D"/>
    <w:rsid w:val="00185F3F"/>
    <w:rsid w:val="00186D9E"/>
    <w:rsid w:val="00187480"/>
    <w:rsid w:val="00187DC8"/>
    <w:rsid w:val="00190191"/>
    <w:rsid w:val="0019039C"/>
    <w:rsid w:val="0019050D"/>
    <w:rsid w:val="00191FC4"/>
    <w:rsid w:val="00192A71"/>
    <w:rsid w:val="00193148"/>
    <w:rsid w:val="00193D34"/>
    <w:rsid w:val="00194D05"/>
    <w:rsid w:val="00194EAF"/>
    <w:rsid w:val="00195D31"/>
    <w:rsid w:val="00196B2C"/>
    <w:rsid w:val="001970D4"/>
    <w:rsid w:val="00197DBA"/>
    <w:rsid w:val="00197F66"/>
    <w:rsid w:val="001A060F"/>
    <w:rsid w:val="001A2C40"/>
    <w:rsid w:val="001A37D3"/>
    <w:rsid w:val="001A397B"/>
    <w:rsid w:val="001A4169"/>
    <w:rsid w:val="001A42F5"/>
    <w:rsid w:val="001A4309"/>
    <w:rsid w:val="001A4B20"/>
    <w:rsid w:val="001A4EE0"/>
    <w:rsid w:val="001A5C81"/>
    <w:rsid w:val="001A7893"/>
    <w:rsid w:val="001A7A28"/>
    <w:rsid w:val="001B0094"/>
    <w:rsid w:val="001B010B"/>
    <w:rsid w:val="001B1168"/>
    <w:rsid w:val="001B129F"/>
    <w:rsid w:val="001B155C"/>
    <w:rsid w:val="001B1634"/>
    <w:rsid w:val="001B1A39"/>
    <w:rsid w:val="001B3365"/>
    <w:rsid w:val="001B3C23"/>
    <w:rsid w:val="001B47EB"/>
    <w:rsid w:val="001B55AA"/>
    <w:rsid w:val="001B60FC"/>
    <w:rsid w:val="001B63F1"/>
    <w:rsid w:val="001B672B"/>
    <w:rsid w:val="001B6AAD"/>
    <w:rsid w:val="001B7B3B"/>
    <w:rsid w:val="001B7BA5"/>
    <w:rsid w:val="001B7CDA"/>
    <w:rsid w:val="001C02AA"/>
    <w:rsid w:val="001C02BF"/>
    <w:rsid w:val="001C03B1"/>
    <w:rsid w:val="001C073C"/>
    <w:rsid w:val="001C0830"/>
    <w:rsid w:val="001C1844"/>
    <w:rsid w:val="001C1DE9"/>
    <w:rsid w:val="001C285F"/>
    <w:rsid w:val="001C28C4"/>
    <w:rsid w:val="001C2D53"/>
    <w:rsid w:val="001C31D5"/>
    <w:rsid w:val="001C3A62"/>
    <w:rsid w:val="001C482E"/>
    <w:rsid w:val="001C5162"/>
    <w:rsid w:val="001C5D90"/>
    <w:rsid w:val="001C616A"/>
    <w:rsid w:val="001C6A56"/>
    <w:rsid w:val="001C6FF1"/>
    <w:rsid w:val="001C7AEF"/>
    <w:rsid w:val="001D0409"/>
    <w:rsid w:val="001D065F"/>
    <w:rsid w:val="001D081D"/>
    <w:rsid w:val="001D0B99"/>
    <w:rsid w:val="001D0F48"/>
    <w:rsid w:val="001D2BAB"/>
    <w:rsid w:val="001D3710"/>
    <w:rsid w:val="001D3904"/>
    <w:rsid w:val="001D47FD"/>
    <w:rsid w:val="001D48A5"/>
    <w:rsid w:val="001D48F2"/>
    <w:rsid w:val="001D4D73"/>
    <w:rsid w:val="001D594D"/>
    <w:rsid w:val="001D5BF4"/>
    <w:rsid w:val="001D618B"/>
    <w:rsid w:val="001D64DB"/>
    <w:rsid w:val="001D73CE"/>
    <w:rsid w:val="001E0127"/>
    <w:rsid w:val="001E0689"/>
    <w:rsid w:val="001E19B5"/>
    <w:rsid w:val="001E3066"/>
    <w:rsid w:val="001E3265"/>
    <w:rsid w:val="001E3E19"/>
    <w:rsid w:val="001E3F67"/>
    <w:rsid w:val="001E40C9"/>
    <w:rsid w:val="001E4AC4"/>
    <w:rsid w:val="001E4D51"/>
    <w:rsid w:val="001E6221"/>
    <w:rsid w:val="001E7258"/>
    <w:rsid w:val="001E72D1"/>
    <w:rsid w:val="001F0688"/>
    <w:rsid w:val="001F0C45"/>
    <w:rsid w:val="001F0FA6"/>
    <w:rsid w:val="001F2762"/>
    <w:rsid w:val="001F2EFA"/>
    <w:rsid w:val="001F39F6"/>
    <w:rsid w:val="001F3F4F"/>
    <w:rsid w:val="001F4125"/>
    <w:rsid w:val="001F417F"/>
    <w:rsid w:val="001F4605"/>
    <w:rsid w:val="001F4774"/>
    <w:rsid w:val="001F498A"/>
    <w:rsid w:val="001F5BB5"/>
    <w:rsid w:val="001F5D52"/>
    <w:rsid w:val="001F61D8"/>
    <w:rsid w:val="001F6312"/>
    <w:rsid w:val="001F7247"/>
    <w:rsid w:val="001F791C"/>
    <w:rsid w:val="001F7C28"/>
    <w:rsid w:val="001F7D4B"/>
    <w:rsid w:val="002010F4"/>
    <w:rsid w:val="002017B0"/>
    <w:rsid w:val="002017E5"/>
    <w:rsid w:val="0020195B"/>
    <w:rsid w:val="00201C2F"/>
    <w:rsid w:val="002025FF"/>
    <w:rsid w:val="00202C8C"/>
    <w:rsid w:val="00203997"/>
    <w:rsid w:val="00203CBE"/>
    <w:rsid w:val="002049F3"/>
    <w:rsid w:val="00204C97"/>
    <w:rsid w:val="00205018"/>
    <w:rsid w:val="00207979"/>
    <w:rsid w:val="00207AB3"/>
    <w:rsid w:val="00207D95"/>
    <w:rsid w:val="0021053D"/>
    <w:rsid w:val="002108FA"/>
    <w:rsid w:val="00210C7C"/>
    <w:rsid w:val="00210FC7"/>
    <w:rsid w:val="00211A44"/>
    <w:rsid w:val="0021209B"/>
    <w:rsid w:val="002129DF"/>
    <w:rsid w:val="00212FE2"/>
    <w:rsid w:val="002134D0"/>
    <w:rsid w:val="00215620"/>
    <w:rsid w:val="0021725A"/>
    <w:rsid w:val="0021766A"/>
    <w:rsid w:val="0022091B"/>
    <w:rsid w:val="002219F4"/>
    <w:rsid w:val="00221A57"/>
    <w:rsid w:val="00221EC3"/>
    <w:rsid w:val="00222D9B"/>
    <w:rsid w:val="00224372"/>
    <w:rsid w:val="002243E8"/>
    <w:rsid w:val="002263DE"/>
    <w:rsid w:val="002268CB"/>
    <w:rsid w:val="00226B6C"/>
    <w:rsid w:val="00226EE8"/>
    <w:rsid w:val="00227D9D"/>
    <w:rsid w:val="002307D2"/>
    <w:rsid w:val="00230C31"/>
    <w:rsid w:val="00231207"/>
    <w:rsid w:val="00231968"/>
    <w:rsid w:val="00231E08"/>
    <w:rsid w:val="002321A9"/>
    <w:rsid w:val="00232284"/>
    <w:rsid w:val="002327BF"/>
    <w:rsid w:val="00232AEA"/>
    <w:rsid w:val="00233758"/>
    <w:rsid w:val="0023463E"/>
    <w:rsid w:val="00234646"/>
    <w:rsid w:val="002349AE"/>
    <w:rsid w:val="00234A48"/>
    <w:rsid w:val="002354F3"/>
    <w:rsid w:val="002370A3"/>
    <w:rsid w:val="00237788"/>
    <w:rsid w:val="002410FA"/>
    <w:rsid w:val="00241E45"/>
    <w:rsid w:val="002420AB"/>
    <w:rsid w:val="00242931"/>
    <w:rsid w:val="00242C0A"/>
    <w:rsid w:val="00244A3E"/>
    <w:rsid w:val="00244B26"/>
    <w:rsid w:val="0024532C"/>
    <w:rsid w:val="00246527"/>
    <w:rsid w:val="00246E5F"/>
    <w:rsid w:val="00247743"/>
    <w:rsid w:val="0024780C"/>
    <w:rsid w:val="002479BD"/>
    <w:rsid w:val="00247C30"/>
    <w:rsid w:val="00247F20"/>
    <w:rsid w:val="00250881"/>
    <w:rsid w:val="00250E09"/>
    <w:rsid w:val="002512B7"/>
    <w:rsid w:val="00251541"/>
    <w:rsid w:val="00251EDA"/>
    <w:rsid w:val="00252580"/>
    <w:rsid w:val="00252CD1"/>
    <w:rsid w:val="002534D0"/>
    <w:rsid w:val="002539A6"/>
    <w:rsid w:val="00253A04"/>
    <w:rsid w:val="00253A97"/>
    <w:rsid w:val="00253B6C"/>
    <w:rsid w:val="002551DB"/>
    <w:rsid w:val="00256430"/>
    <w:rsid w:val="00257194"/>
    <w:rsid w:val="00257C69"/>
    <w:rsid w:val="00257DB5"/>
    <w:rsid w:val="002607D6"/>
    <w:rsid w:val="00260ECA"/>
    <w:rsid w:val="00261020"/>
    <w:rsid w:val="0026122B"/>
    <w:rsid w:val="00261701"/>
    <w:rsid w:val="00261705"/>
    <w:rsid w:val="002618B2"/>
    <w:rsid w:val="002629DF"/>
    <w:rsid w:val="00262A75"/>
    <w:rsid w:val="00262C2E"/>
    <w:rsid w:val="00262D77"/>
    <w:rsid w:val="00263191"/>
    <w:rsid w:val="00263C48"/>
    <w:rsid w:val="00264879"/>
    <w:rsid w:val="002656E2"/>
    <w:rsid w:val="002661A4"/>
    <w:rsid w:val="002661C0"/>
    <w:rsid w:val="002661C7"/>
    <w:rsid w:val="00266993"/>
    <w:rsid w:val="00266EBD"/>
    <w:rsid w:val="00267215"/>
    <w:rsid w:val="00267237"/>
    <w:rsid w:val="002676F9"/>
    <w:rsid w:val="00267ED1"/>
    <w:rsid w:val="00270FA1"/>
    <w:rsid w:val="00271013"/>
    <w:rsid w:val="002718D7"/>
    <w:rsid w:val="00271AAA"/>
    <w:rsid w:val="00271F0D"/>
    <w:rsid w:val="002731B8"/>
    <w:rsid w:val="002733D8"/>
    <w:rsid w:val="00274D1F"/>
    <w:rsid w:val="002759DB"/>
    <w:rsid w:val="00277BEE"/>
    <w:rsid w:val="002802FC"/>
    <w:rsid w:val="00280553"/>
    <w:rsid w:val="002807D4"/>
    <w:rsid w:val="00280830"/>
    <w:rsid w:val="00281105"/>
    <w:rsid w:val="002815C2"/>
    <w:rsid w:val="00281AA0"/>
    <w:rsid w:val="00281F34"/>
    <w:rsid w:val="00282140"/>
    <w:rsid w:val="00282188"/>
    <w:rsid w:val="002823AD"/>
    <w:rsid w:val="00282676"/>
    <w:rsid w:val="0028293D"/>
    <w:rsid w:val="0028394A"/>
    <w:rsid w:val="002842C0"/>
    <w:rsid w:val="002851D7"/>
    <w:rsid w:val="002860F4"/>
    <w:rsid w:val="00286362"/>
    <w:rsid w:val="002865D0"/>
    <w:rsid w:val="00286694"/>
    <w:rsid w:val="00286A65"/>
    <w:rsid w:val="00286AEA"/>
    <w:rsid w:val="002872B5"/>
    <w:rsid w:val="0028745D"/>
    <w:rsid w:val="00287B79"/>
    <w:rsid w:val="00287DE4"/>
    <w:rsid w:val="00290A0D"/>
    <w:rsid w:val="00290B17"/>
    <w:rsid w:val="002912C1"/>
    <w:rsid w:val="0029137E"/>
    <w:rsid w:val="00291A01"/>
    <w:rsid w:val="00291C80"/>
    <w:rsid w:val="00293449"/>
    <w:rsid w:val="002935D8"/>
    <w:rsid w:val="002949B3"/>
    <w:rsid w:val="00294E89"/>
    <w:rsid w:val="00294EDB"/>
    <w:rsid w:val="00295629"/>
    <w:rsid w:val="00296650"/>
    <w:rsid w:val="00297036"/>
    <w:rsid w:val="00297971"/>
    <w:rsid w:val="00297D9F"/>
    <w:rsid w:val="002A028B"/>
    <w:rsid w:val="002A0D0D"/>
    <w:rsid w:val="002A143D"/>
    <w:rsid w:val="002A39E1"/>
    <w:rsid w:val="002A4A67"/>
    <w:rsid w:val="002A55A1"/>
    <w:rsid w:val="002A5857"/>
    <w:rsid w:val="002A6F46"/>
    <w:rsid w:val="002A70F0"/>
    <w:rsid w:val="002B06DD"/>
    <w:rsid w:val="002B0983"/>
    <w:rsid w:val="002B108F"/>
    <w:rsid w:val="002B1AFD"/>
    <w:rsid w:val="002B2454"/>
    <w:rsid w:val="002B3A20"/>
    <w:rsid w:val="002B440A"/>
    <w:rsid w:val="002B55AA"/>
    <w:rsid w:val="002B55C0"/>
    <w:rsid w:val="002B582F"/>
    <w:rsid w:val="002B5939"/>
    <w:rsid w:val="002B6205"/>
    <w:rsid w:val="002B6FC8"/>
    <w:rsid w:val="002C0F92"/>
    <w:rsid w:val="002C126B"/>
    <w:rsid w:val="002C1376"/>
    <w:rsid w:val="002C1514"/>
    <w:rsid w:val="002C1D35"/>
    <w:rsid w:val="002C1DCA"/>
    <w:rsid w:val="002C1FAE"/>
    <w:rsid w:val="002C2987"/>
    <w:rsid w:val="002C378C"/>
    <w:rsid w:val="002C3F62"/>
    <w:rsid w:val="002C3F80"/>
    <w:rsid w:val="002C4F93"/>
    <w:rsid w:val="002C690F"/>
    <w:rsid w:val="002C7589"/>
    <w:rsid w:val="002D0E02"/>
    <w:rsid w:val="002D162F"/>
    <w:rsid w:val="002D16A7"/>
    <w:rsid w:val="002D181B"/>
    <w:rsid w:val="002D19A1"/>
    <w:rsid w:val="002D30AB"/>
    <w:rsid w:val="002D384F"/>
    <w:rsid w:val="002D3B63"/>
    <w:rsid w:val="002D4732"/>
    <w:rsid w:val="002D4833"/>
    <w:rsid w:val="002D5A3F"/>
    <w:rsid w:val="002D5A8C"/>
    <w:rsid w:val="002D5D46"/>
    <w:rsid w:val="002D6B8F"/>
    <w:rsid w:val="002D7682"/>
    <w:rsid w:val="002D7F4C"/>
    <w:rsid w:val="002E0493"/>
    <w:rsid w:val="002E18CC"/>
    <w:rsid w:val="002E219F"/>
    <w:rsid w:val="002E2FA1"/>
    <w:rsid w:val="002E32CA"/>
    <w:rsid w:val="002E345B"/>
    <w:rsid w:val="002E72C5"/>
    <w:rsid w:val="002E742D"/>
    <w:rsid w:val="002E7D48"/>
    <w:rsid w:val="002E7EA2"/>
    <w:rsid w:val="002F06CB"/>
    <w:rsid w:val="002F0E6F"/>
    <w:rsid w:val="002F1897"/>
    <w:rsid w:val="002F3AF8"/>
    <w:rsid w:val="002F4A29"/>
    <w:rsid w:val="002F4AEB"/>
    <w:rsid w:val="002F5D26"/>
    <w:rsid w:val="002F68A8"/>
    <w:rsid w:val="002F6EB0"/>
    <w:rsid w:val="003002A6"/>
    <w:rsid w:val="00300362"/>
    <w:rsid w:val="00300B2E"/>
    <w:rsid w:val="00300E2C"/>
    <w:rsid w:val="00301756"/>
    <w:rsid w:val="003017BD"/>
    <w:rsid w:val="003018F8"/>
    <w:rsid w:val="00302189"/>
    <w:rsid w:val="00302357"/>
    <w:rsid w:val="00302992"/>
    <w:rsid w:val="00302BC4"/>
    <w:rsid w:val="00302FE8"/>
    <w:rsid w:val="003032EA"/>
    <w:rsid w:val="003044D2"/>
    <w:rsid w:val="00304801"/>
    <w:rsid w:val="00304F6B"/>
    <w:rsid w:val="00304F76"/>
    <w:rsid w:val="003051DE"/>
    <w:rsid w:val="003052E2"/>
    <w:rsid w:val="00306D83"/>
    <w:rsid w:val="00310989"/>
    <w:rsid w:val="0031114E"/>
    <w:rsid w:val="00311BB9"/>
    <w:rsid w:val="00312991"/>
    <w:rsid w:val="00313A55"/>
    <w:rsid w:val="00314312"/>
    <w:rsid w:val="003143F4"/>
    <w:rsid w:val="003145D2"/>
    <w:rsid w:val="0031470E"/>
    <w:rsid w:val="00316957"/>
    <w:rsid w:val="00316AF4"/>
    <w:rsid w:val="003170CA"/>
    <w:rsid w:val="003170DD"/>
    <w:rsid w:val="0031742F"/>
    <w:rsid w:val="003201A2"/>
    <w:rsid w:val="003203F7"/>
    <w:rsid w:val="00320FCF"/>
    <w:rsid w:val="0032318E"/>
    <w:rsid w:val="0032432A"/>
    <w:rsid w:val="0032487A"/>
    <w:rsid w:val="00326296"/>
    <w:rsid w:val="00326445"/>
    <w:rsid w:val="00326622"/>
    <w:rsid w:val="003266ED"/>
    <w:rsid w:val="003267B4"/>
    <w:rsid w:val="003268B2"/>
    <w:rsid w:val="003270AC"/>
    <w:rsid w:val="00327252"/>
    <w:rsid w:val="00327D04"/>
    <w:rsid w:val="003301D6"/>
    <w:rsid w:val="00330203"/>
    <w:rsid w:val="003326DA"/>
    <w:rsid w:val="003332AA"/>
    <w:rsid w:val="003333CC"/>
    <w:rsid w:val="003333CE"/>
    <w:rsid w:val="003340F7"/>
    <w:rsid w:val="00334ED0"/>
    <w:rsid w:val="00334FB9"/>
    <w:rsid w:val="00335381"/>
    <w:rsid w:val="00336574"/>
    <w:rsid w:val="00336CD1"/>
    <w:rsid w:val="0033732C"/>
    <w:rsid w:val="003375AC"/>
    <w:rsid w:val="00337870"/>
    <w:rsid w:val="003401D2"/>
    <w:rsid w:val="0034051F"/>
    <w:rsid w:val="003415D2"/>
    <w:rsid w:val="00341980"/>
    <w:rsid w:val="0034209C"/>
    <w:rsid w:val="0034219A"/>
    <w:rsid w:val="0034255A"/>
    <w:rsid w:val="0034285A"/>
    <w:rsid w:val="003428F6"/>
    <w:rsid w:val="00342B9B"/>
    <w:rsid w:val="00343254"/>
    <w:rsid w:val="003443F0"/>
    <w:rsid w:val="00344A9B"/>
    <w:rsid w:val="00344BF6"/>
    <w:rsid w:val="003455EA"/>
    <w:rsid w:val="003465E4"/>
    <w:rsid w:val="003513FD"/>
    <w:rsid w:val="00351E1D"/>
    <w:rsid w:val="00351F40"/>
    <w:rsid w:val="0035217B"/>
    <w:rsid w:val="00352840"/>
    <w:rsid w:val="00352C40"/>
    <w:rsid w:val="00353020"/>
    <w:rsid w:val="00353699"/>
    <w:rsid w:val="00353D09"/>
    <w:rsid w:val="0035412B"/>
    <w:rsid w:val="00354F30"/>
    <w:rsid w:val="00355825"/>
    <w:rsid w:val="00355B4C"/>
    <w:rsid w:val="0036000A"/>
    <w:rsid w:val="003618A7"/>
    <w:rsid w:val="00361961"/>
    <w:rsid w:val="00361C9C"/>
    <w:rsid w:val="00361F1D"/>
    <w:rsid w:val="00361F9A"/>
    <w:rsid w:val="00362029"/>
    <w:rsid w:val="0036317E"/>
    <w:rsid w:val="0036353C"/>
    <w:rsid w:val="003639D8"/>
    <w:rsid w:val="00363CAA"/>
    <w:rsid w:val="003649BB"/>
    <w:rsid w:val="00366595"/>
    <w:rsid w:val="00366C03"/>
    <w:rsid w:val="00366DD2"/>
    <w:rsid w:val="00367064"/>
    <w:rsid w:val="00370EE5"/>
    <w:rsid w:val="00371AEC"/>
    <w:rsid w:val="00372B21"/>
    <w:rsid w:val="00372BAA"/>
    <w:rsid w:val="00373179"/>
    <w:rsid w:val="00373431"/>
    <w:rsid w:val="00373522"/>
    <w:rsid w:val="00373527"/>
    <w:rsid w:val="0037360D"/>
    <w:rsid w:val="00374FB8"/>
    <w:rsid w:val="003754D6"/>
    <w:rsid w:val="003764ED"/>
    <w:rsid w:val="00376523"/>
    <w:rsid w:val="00377FA2"/>
    <w:rsid w:val="0038015B"/>
    <w:rsid w:val="003813C7"/>
    <w:rsid w:val="0038161A"/>
    <w:rsid w:val="00381B3E"/>
    <w:rsid w:val="0038254B"/>
    <w:rsid w:val="003832DD"/>
    <w:rsid w:val="00383900"/>
    <w:rsid w:val="0038402F"/>
    <w:rsid w:val="003842A3"/>
    <w:rsid w:val="003845DD"/>
    <w:rsid w:val="003845E3"/>
    <w:rsid w:val="00384627"/>
    <w:rsid w:val="00384AF9"/>
    <w:rsid w:val="0038617D"/>
    <w:rsid w:val="003862BC"/>
    <w:rsid w:val="00386745"/>
    <w:rsid w:val="00386F3D"/>
    <w:rsid w:val="00387005"/>
    <w:rsid w:val="00387AC7"/>
    <w:rsid w:val="00387F69"/>
    <w:rsid w:val="00390066"/>
    <w:rsid w:val="003906BD"/>
    <w:rsid w:val="003923A6"/>
    <w:rsid w:val="003924DC"/>
    <w:rsid w:val="00392A2C"/>
    <w:rsid w:val="00392B02"/>
    <w:rsid w:val="0039323B"/>
    <w:rsid w:val="00393710"/>
    <w:rsid w:val="00393EA3"/>
    <w:rsid w:val="00394938"/>
    <w:rsid w:val="00394DBE"/>
    <w:rsid w:val="00394F1A"/>
    <w:rsid w:val="0039502A"/>
    <w:rsid w:val="00397474"/>
    <w:rsid w:val="003A000D"/>
    <w:rsid w:val="003A0FEE"/>
    <w:rsid w:val="003A12E8"/>
    <w:rsid w:val="003A19D2"/>
    <w:rsid w:val="003A1DA9"/>
    <w:rsid w:val="003A4962"/>
    <w:rsid w:val="003A49E2"/>
    <w:rsid w:val="003A4B44"/>
    <w:rsid w:val="003A50EA"/>
    <w:rsid w:val="003A53B4"/>
    <w:rsid w:val="003A57CB"/>
    <w:rsid w:val="003A5B20"/>
    <w:rsid w:val="003A5E80"/>
    <w:rsid w:val="003A7039"/>
    <w:rsid w:val="003A73B8"/>
    <w:rsid w:val="003A7BF5"/>
    <w:rsid w:val="003B0568"/>
    <w:rsid w:val="003B0B08"/>
    <w:rsid w:val="003B0DC0"/>
    <w:rsid w:val="003B1169"/>
    <w:rsid w:val="003B190F"/>
    <w:rsid w:val="003B2234"/>
    <w:rsid w:val="003B26EC"/>
    <w:rsid w:val="003B34AE"/>
    <w:rsid w:val="003B37AE"/>
    <w:rsid w:val="003B6D44"/>
    <w:rsid w:val="003B7C50"/>
    <w:rsid w:val="003C04A1"/>
    <w:rsid w:val="003C0758"/>
    <w:rsid w:val="003C0BD6"/>
    <w:rsid w:val="003C0D20"/>
    <w:rsid w:val="003C128E"/>
    <w:rsid w:val="003C1751"/>
    <w:rsid w:val="003C1CE5"/>
    <w:rsid w:val="003C2495"/>
    <w:rsid w:val="003C2F5A"/>
    <w:rsid w:val="003C47AC"/>
    <w:rsid w:val="003C4BA2"/>
    <w:rsid w:val="003C6E53"/>
    <w:rsid w:val="003C6F43"/>
    <w:rsid w:val="003C6FC5"/>
    <w:rsid w:val="003C7892"/>
    <w:rsid w:val="003D034E"/>
    <w:rsid w:val="003D0447"/>
    <w:rsid w:val="003D2EDF"/>
    <w:rsid w:val="003D3129"/>
    <w:rsid w:val="003D3255"/>
    <w:rsid w:val="003D3412"/>
    <w:rsid w:val="003D3FCF"/>
    <w:rsid w:val="003D463B"/>
    <w:rsid w:val="003D59A0"/>
    <w:rsid w:val="003D716E"/>
    <w:rsid w:val="003E15A2"/>
    <w:rsid w:val="003E1F1C"/>
    <w:rsid w:val="003E2287"/>
    <w:rsid w:val="003E25A3"/>
    <w:rsid w:val="003E3EB5"/>
    <w:rsid w:val="003E4A86"/>
    <w:rsid w:val="003E4E0A"/>
    <w:rsid w:val="003E4EB8"/>
    <w:rsid w:val="003E6832"/>
    <w:rsid w:val="003E7202"/>
    <w:rsid w:val="003F034A"/>
    <w:rsid w:val="003F08BB"/>
    <w:rsid w:val="003F0CCD"/>
    <w:rsid w:val="003F1579"/>
    <w:rsid w:val="003F1A43"/>
    <w:rsid w:val="003F1C26"/>
    <w:rsid w:val="003F1DA9"/>
    <w:rsid w:val="003F2119"/>
    <w:rsid w:val="003F2750"/>
    <w:rsid w:val="003F2A2C"/>
    <w:rsid w:val="003F2AFE"/>
    <w:rsid w:val="003F3143"/>
    <w:rsid w:val="003F3489"/>
    <w:rsid w:val="003F597A"/>
    <w:rsid w:val="003F5A65"/>
    <w:rsid w:val="003F5D1E"/>
    <w:rsid w:val="003F6A84"/>
    <w:rsid w:val="003F7AA7"/>
    <w:rsid w:val="003F7C7B"/>
    <w:rsid w:val="00400204"/>
    <w:rsid w:val="004005D4"/>
    <w:rsid w:val="00400ADC"/>
    <w:rsid w:val="00401711"/>
    <w:rsid w:val="00401C40"/>
    <w:rsid w:val="00402001"/>
    <w:rsid w:val="00402C48"/>
    <w:rsid w:val="004037C1"/>
    <w:rsid w:val="0040422C"/>
    <w:rsid w:val="00404EA6"/>
    <w:rsid w:val="00405B9A"/>
    <w:rsid w:val="00406A41"/>
    <w:rsid w:val="0040700E"/>
    <w:rsid w:val="004079B0"/>
    <w:rsid w:val="00410BA1"/>
    <w:rsid w:val="00410E32"/>
    <w:rsid w:val="00411DA3"/>
    <w:rsid w:val="00412232"/>
    <w:rsid w:val="004126B4"/>
    <w:rsid w:val="004139E3"/>
    <w:rsid w:val="00413D22"/>
    <w:rsid w:val="004153EB"/>
    <w:rsid w:val="004157CF"/>
    <w:rsid w:val="00415F3A"/>
    <w:rsid w:val="00416617"/>
    <w:rsid w:val="00416677"/>
    <w:rsid w:val="0041727E"/>
    <w:rsid w:val="00420C28"/>
    <w:rsid w:val="00421778"/>
    <w:rsid w:val="00421FD8"/>
    <w:rsid w:val="00422F16"/>
    <w:rsid w:val="00423560"/>
    <w:rsid w:val="0042437A"/>
    <w:rsid w:val="00424600"/>
    <w:rsid w:val="0042581D"/>
    <w:rsid w:val="00425917"/>
    <w:rsid w:val="004260AE"/>
    <w:rsid w:val="004260AF"/>
    <w:rsid w:val="00426691"/>
    <w:rsid w:val="00426788"/>
    <w:rsid w:val="00426D8A"/>
    <w:rsid w:val="00426E0B"/>
    <w:rsid w:val="004278D9"/>
    <w:rsid w:val="00427C01"/>
    <w:rsid w:val="00430368"/>
    <w:rsid w:val="00430D89"/>
    <w:rsid w:val="004312EF"/>
    <w:rsid w:val="00432220"/>
    <w:rsid w:val="004322A7"/>
    <w:rsid w:val="004325F5"/>
    <w:rsid w:val="00432824"/>
    <w:rsid w:val="00433BE4"/>
    <w:rsid w:val="0043434E"/>
    <w:rsid w:val="00435697"/>
    <w:rsid w:val="00436920"/>
    <w:rsid w:val="00437EA5"/>
    <w:rsid w:val="00440792"/>
    <w:rsid w:val="00440E52"/>
    <w:rsid w:val="004413F4"/>
    <w:rsid w:val="00441603"/>
    <w:rsid w:val="00441B13"/>
    <w:rsid w:val="00441B77"/>
    <w:rsid w:val="00442016"/>
    <w:rsid w:val="00442363"/>
    <w:rsid w:val="00442845"/>
    <w:rsid w:val="00443CD7"/>
    <w:rsid w:val="00443D1C"/>
    <w:rsid w:val="004441AE"/>
    <w:rsid w:val="004444FA"/>
    <w:rsid w:val="004445C1"/>
    <w:rsid w:val="00445AB6"/>
    <w:rsid w:val="00446681"/>
    <w:rsid w:val="00447392"/>
    <w:rsid w:val="00447AB4"/>
    <w:rsid w:val="004515D2"/>
    <w:rsid w:val="00452212"/>
    <w:rsid w:val="00456161"/>
    <w:rsid w:val="0045635E"/>
    <w:rsid w:val="00456541"/>
    <w:rsid w:val="00460496"/>
    <w:rsid w:val="00461136"/>
    <w:rsid w:val="004612B1"/>
    <w:rsid w:val="004613C0"/>
    <w:rsid w:val="00461A1E"/>
    <w:rsid w:val="00461E14"/>
    <w:rsid w:val="0046330F"/>
    <w:rsid w:val="00463467"/>
    <w:rsid w:val="0046505C"/>
    <w:rsid w:val="00465A4F"/>
    <w:rsid w:val="00465CEA"/>
    <w:rsid w:val="00466704"/>
    <w:rsid w:val="00466956"/>
    <w:rsid w:val="004671E5"/>
    <w:rsid w:val="00467773"/>
    <w:rsid w:val="00467C56"/>
    <w:rsid w:val="00467EF0"/>
    <w:rsid w:val="00470259"/>
    <w:rsid w:val="00470775"/>
    <w:rsid w:val="00470E50"/>
    <w:rsid w:val="00471673"/>
    <w:rsid w:val="004719FB"/>
    <w:rsid w:val="00472879"/>
    <w:rsid w:val="00472908"/>
    <w:rsid w:val="004732AF"/>
    <w:rsid w:val="00473D7B"/>
    <w:rsid w:val="00474288"/>
    <w:rsid w:val="004743AB"/>
    <w:rsid w:val="00475D27"/>
    <w:rsid w:val="00475EFC"/>
    <w:rsid w:val="00475F60"/>
    <w:rsid w:val="00476274"/>
    <w:rsid w:val="0047647E"/>
    <w:rsid w:val="00476706"/>
    <w:rsid w:val="004801A9"/>
    <w:rsid w:val="00480732"/>
    <w:rsid w:val="00480E23"/>
    <w:rsid w:val="004811E4"/>
    <w:rsid w:val="00481771"/>
    <w:rsid w:val="00482791"/>
    <w:rsid w:val="00483904"/>
    <w:rsid w:val="00483BAA"/>
    <w:rsid w:val="0048453D"/>
    <w:rsid w:val="00484888"/>
    <w:rsid w:val="00485218"/>
    <w:rsid w:val="00485930"/>
    <w:rsid w:val="00485A8F"/>
    <w:rsid w:val="00485C20"/>
    <w:rsid w:val="004862A9"/>
    <w:rsid w:val="004865FF"/>
    <w:rsid w:val="0048674D"/>
    <w:rsid w:val="004878BA"/>
    <w:rsid w:val="0048790B"/>
    <w:rsid w:val="0049029D"/>
    <w:rsid w:val="0049050C"/>
    <w:rsid w:val="00490C25"/>
    <w:rsid w:val="004918D1"/>
    <w:rsid w:val="004921E4"/>
    <w:rsid w:val="00493307"/>
    <w:rsid w:val="00494E53"/>
    <w:rsid w:val="0049542B"/>
    <w:rsid w:val="004957F4"/>
    <w:rsid w:val="00495E90"/>
    <w:rsid w:val="004960A0"/>
    <w:rsid w:val="004967EB"/>
    <w:rsid w:val="00497C93"/>
    <w:rsid w:val="00497E28"/>
    <w:rsid w:val="004A0018"/>
    <w:rsid w:val="004A0C1F"/>
    <w:rsid w:val="004A0F0F"/>
    <w:rsid w:val="004A1404"/>
    <w:rsid w:val="004A275F"/>
    <w:rsid w:val="004A2A8E"/>
    <w:rsid w:val="004A2ADE"/>
    <w:rsid w:val="004A2F8C"/>
    <w:rsid w:val="004A348F"/>
    <w:rsid w:val="004A39C6"/>
    <w:rsid w:val="004A4C04"/>
    <w:rsid w:val="004A51C9"/>
    <w:rsid w:val="004A5315"/>
    <w:rsid w:val="004A58F2"/>
    <w:rsid w:val="004A5A6D"/>
    <w:rsid w:val="004A728A"/>
    <w:rsid w:val="004A7406"/>
    <w:rsid w:val="004A7E9E"/>
    <w:rsid w:val="004B0A26"/>
    <w:rsid w:val="004B0AE7"/>
    <w:rsid w:val="004B0E0E"/>
    <w:rsid w:val="004B134C"/>
    <w:rsid w:val="004B175E"/>
    <w:rsid w:val="004B1EA3"/>
    <w:rsid w:val="004B2014"/>
    <w:rsid w:val="004B25B7"/>
    <w:rsid w:val="004B3C63"/>
    <w:rsid w:val="004B4079"/>
    <w:rsid w:val="004B4201"/>
    <w:rsid w:val="004B60A0"/>
    <w:rsid w:val="004B6117"/>
    <w:rsid w:val="004B6409"/>
    <w:rsid w:val="004B6D2C"/>
    <w:rsid w:val="004B76AB"/>
    <w:rsid w:val="004B76FF"/>
    <w:rsid w:val="004B79E8"/>
    <w:rsid w:val="004B7B31"/>
    <w:rsid w:val="004B7DA6"/>
    <w:rsid w:val="004C0D0E"/>
    <w:rsid w:val="004C150D"/>
    <w:rsid w:val="004C180B"/>
    <w:rsid w:val="004C1C76"/>
    <w:rsid w:val="004C1FCB"/>
    <w:rsid w:val="004C26B5"/>
    <w:rsid w:val="004C2B7B"/>
    <w:rsid w:val="004C2D04"/>
    <w:rsid w:val="004C2E6A"/>
    <w:rsid w:val="004C2FF9"/>
    <w:rsid w:val="004C31C2"/>
    <w:rsid w:val="004C3A5D"/>
    <w:rsid w:val="004C3B18"/>
    <w:rsid w:val="004C4257"/>
    <w:rsid w:val="004C4B5D"/>
    <w:rsid w:val="004C50C0"/>
    <w:rsid w:val="004C53F3"/>
    <w:rsid w:val="004C5FCA"/>
    <w:rsid w:val="004C6138"/>
    <w:rsid w:val="004C66CF"/>
    <w:rsid w:val="004C6A63"/>
    <w:rsid w:val="004C6D3E"/>
    <w:rsid w:val="004C6E4D"/>
    <w:rsid w:val="004C6F97"/>
    <w:rsid w:val="004C721F"/>
    <w:rsid w:val="004C7D74"/>
    <w:rsid w:val="004D06E0"/>
    <w:rsid w:val="004D0860"/>
    <w:rsid w:val="004D0DB7"/>
    <w:rsid w:val="004D1312"/>
    <w:rsid w:val="004D193C"/>
    <w:rsid w:val="004D1AE4"/>
    <w:rsid w:val="004D2039"/>
    <w:rsid w:val="004D2993"/>
    <w:rsid w:val="004D30A4"/>
    <w:rsid w:val="004D32A4"/>
    <w:rsid w:val="004D35D1"/>
    <w:rsid w:val="004D3AA6"/>
    <w:rsid w:val="004D4549"/>
    <w:rsid w:val="004D4B81"/>
    <w:rsid w:val="004D65B3"/>
    <w:rsid w:val="004D68AF"/>
    <w:rsid w:val="004D72C7"/>
    <w:rsid w:val="004D7F19"/>
    <w:rsid w:val="004E2A26"/>
    <w:rsid w:val="004E2CF7"/>
    <w:rsid w:val="004E3E3B"/>
    <w:rsid w:val="004E4945"/>
    <w:rsid w:val="004E67FC"/>
    <w:rsid w:val="004E6AD7"/>
    <w:rsid w:val="004E6D22"/>
    <w:rsid w:val="004E73B1"/>
    <w:rsid w:val="004E74E2"/>
    <w:rsid w:val="004E79E6"/>
    <w:rsid w:val="004F045B"/>
    <w:rsid w:val="004F0554"/>
    <w:rsid w:val="004F0D25"/>
    <w:rsid w:val="004F0D75"/>
    <w:rsid w:val="004F161A"/>
    <w:rsid w:val="004F1A63"/>
    <w:rsid w:val="004F1E5A"/>
    <w:rsid w:val="004F2241"/>
    <w:rsid w:val="004F2902"/>
    <w:rsid w:val="004F2991"/>
    <w:rsid w:val="004F2ABC"/>
    <w:rsid w:val="004F2BF6"/>
    <w:rsid w:val="004F2C30"/>
    <w:rsid w:val="004F3A82"/>
    <w:rsid w:val="004F3C83"/>
    <w:rsid w:val="004F41A5"/>
    <w:rsid w:val="004F482E"/>
    <w:rsid w:val="004F48C4"/>
    <w:rsid w:val="004F4F36"/>
    <w:rsid w:val="004F6965"/>
    <w:rsid w:val="004F720D"/>
    <w:rsid w:val="004F731B"/>
    <w:rsid w:val="004F7927"/>
    <w:rsid w:val="004F7C84"/>
    <w:rsid w:val="005001CF"/>
    <w:rsid w:val="00500620"/>
    <w:rsid w:val="00501D41"/>
    <w:rsid w:val="00501E6E"/>
    <w:rsid w:val="005020B2"/>
    <w:rsid w:val="00502906"/>
    <w:rsid w:val="00503D7C"/>
    <w:rsid w:val="005045F3"/>
    <w:rsid w:val="0050567E"/>
    <w:rsid w:val="00505B30"/>
    <w:rsid w:val="005065F8"/>
    <w:rsid w:val="0050686D"/>
    <w:rsid w:val="00506DE7"/>
    <w:rsid w:val="00506E65"/>
    <w:rsid w:val="00507544"/>
    <w:rsid w:val="005076F4"/>
    <w:rsid w:val="0051072A"/>
    <w:rsid w:val="005107AF"/>
    <w:rsid w:val="00510EDC"/>
    <w:rsid w:val="0051195C"/>
    <w:rsid w:val="00512D2D"/>
    <w:rsid w:val="00512FF1"/>
    <w:rsid w:val="0051316B"/>
    <w:rsid w:val="0051354A"/>
    <w:rsid w:val="005135A7"/>
    <w:rsid w:val="005137FB"/>
    <w:rsid w:val="00513A2A"/>
    <w:rsid w:val="00513D9C"/>
    <w:rsid w:val="00514EAA"/>
    <w:rsid w:val="00515611"/>
    <w:rsid w:val="00515B7F"/>
    <w:rsid w:val="0051610D"/>
    <w:rsid w:val="005161DF"/>
    <w:rsid w:val="00516DF8"/>
    <w:rsid w:val="00516FF8"/>
    <w:rsid w:val="0051739E"/>
    <w:rsid w:val="00517A41"/>
    <w:rsid w:val="005204B4"/>
    <w:rsid w:val="00520A31"/>
    <w:rsid w:val="00520EC7"/>
    <w:rsid w:val="00521B9A"/>
    <w:rsid w:val="005233A2"/>
    <w:rsid w:val="005236A2"/>
    <w:rsid w:val="005247BB"/>
    <w:rsid w:val="00524C83"/>
    <w:rsid w:val="00525552"/>
    <w:rsid w:val="00525B9C"/>
    <w:rsid w:val="00525E52"/>
    <w:rsid w:val="005266A0"/>
    <w:rsid w:val="00526941"/>
    <w:rsid w:val="00526A10"/>
    <w:rsid w:val="00526AE6"/>
    <w:rsid w:val="005278FC"/>
    <w:rsid w:val="00527B25"/>
    <w:rsid w:val="00530C32"/>
    <w:rsid w:val="00532F39"/>
    <w:rsid w:val="005332C1"/>
    <w:rsid w:val="00533AF0"/>
    <w:rsid w:val="00533B19"/>
    <w:rsid w:val="005341D1"/>
    <w:rsid w:val="0053431F"/>
    <w:rsid w:val="00534818"/>
    <w:rsid w:val="005352B9"/>
    <w:rsid w:val="0053589B"/>
    <w:rsid w:val="005362C5"/>
    <w:rsid w:val="00536CAD"/>
    <w:rsid w:val="00536CD3"/>
    <w:rsid w:val="005376EA"/>
    <w:rsid w:val="00537AD8"/>
    <w:rsid w:val="00537E6C"/>
    <w:rsid w:val="00540FF3"/>
    <w:rsid w:val="0054182A"/>
    <w:rsid w:val="00541DD8"/>
    <w:rsid w:val="00542648"/>
    <w:rsid w:val="005426F8"/>
    <w:rsid w:val="00542916"/>
    <w:rsid w:val="00542C3C"/>
    <w:rsid w:val="00543BDA"/>
    <w:rsid w:val="00544EE0"/>
    <w:rsid w:val="00545DF6"/>
    <w:rsid w:val="00546149"/>
    <w:rsid w:val="005466CB"/>
    <w:rsid w:val="00547C9C"/>
    <w:rsid w:val="00550012"/>
    <w:rsid w:val="0055107B"/>
    <w:rsid w:val="0055115B"/>
    <w:rsid w:val="005512FA"/>
    <w:rsid w:val="005513B9"/>
    <w:rsid w:val="00551464"/>
    <w:rsid w:val="00552097"/>
    <w:rsid w:val="00552936"/>
    <w:rsid w:val="00552F2C"/>
    <w:rsid w:val="00553740"/>
    <w:rsid w:val="00554173"/>
    <w:rsid w:val="00554465"/>
    <w:rsid w:val="00554824"/>
    <w:rsid w:val="00554898"/>
    <w:rsid w:val="0055574A"/>
    <w:rsid w:val="005557AF"/>
    <w:rsid w:val="00555B38"/>
    <w:rsid w:val="00555CDC"/>
    <w:rsid w:val="00556695"/>
    <w:rsid w:val="005569A7"/>
    <w:rsid w:val="00560BBD"/>
    <w:rsid w:val="00560CA3"/>
    <w:rsid w:val="00560CB1"/>
    <w:rsid w:val="00561CD7"/>
    <w:rsid w:val="00562038"/>
    <w:rsid w:val="0056252D"/>
    <w:rsid w:val="005626B0"/>
    <w:rsid w:val="00562896"/>
    <w:rsid w:val="00563380"/>
    <w:rsid w:val="00563562"/>
    <w:rsid w:val="005635B7"/>
    <w:rsid w:val="005635C0"/>
    <w:rsid w:val="005701DB"/>
    <w:rsid w:val="00570871"/>
    <w:rsid w:val="00571B03"/>
    <w:rsid w:val="00572CCC"/>
    <w:rsid w:val="00572CD5"/>
    <w:rsid w:val="00572D6A"/>
    <w:rsid w:val="0057390B"/>
    <w:rsid w:val="0057439D"/>
    <w:rsid w:val="0057474B"/>
    <w:rsid w:val="00574A85"/>
    <w:rsid w:val="00575CD6"/>
    <w:rsid w:val="00575F6F"/>
    <w:rsid w:val="00576C94"/>
    <w:rsid w:val="00576E91"/>
    <w:rsid w:val="005778C2"/>
    <w:rsid w:val="00577D33"/>
    <w:rsid w:val="00577F5D"/>
    <w:rsid w:val="00577F76"/>
    <w:rsid w:val="00581146"/>
    <w:rsid w:val="005814F9"/>
    <w:rsid w:val="00582915"/>
    <w:rsid w:val="005831A5"/>
    <w:rsid w:val="005831D4"/>
    <w:rsid w:val="005855BA"/>
    <w:rsid w:val="0058569D"/>
    <w:rsid w:val="00585F7D"/>
    <w:rsid w:val="00586252"/>
    <w:rsid w:val="00586859"/>
    <w:rsid w:val="0058793B"/>
    <w:rsid w:val="0059035B"/>
    <w:rsid w:val="00591407"/>
    <w:rsid w:val="00591608"/>
    <w:rsid w:val="00591651"/>
    <w:rsid w:val="00592057"/>
    <w:rsid w:val="00592451"/>
    <w:rsid w:val="005926BF"/>
    <w:rsid w:val="0059339C"/>
    <w:rsid w:val="00593796"/>
    <w:rsid w:val="00594379"/>
    <w:rsid w:val="00594411"/>
    <w:rsid w:val="00594C9F"/>
    <w:rsid w:val="00595DDC"/>
    <w:rsid w:val="00596268"/>
    <w:rsid w:val="00596F66"/>
    <w:rsid w:val="0059785A"/>
    <w:rsid w:val="005979D1"/>
    <w:rsid w:val="00597A07"/>
    <w:rsid w:val="005A1146"/>
    <w:rsid w:val="005A14C2"/>
    <w:rsid w:val="005A19E8"/>
    <w:rsid w:val="005A1D68"/>
    <w:rsid w:val="005A2151"/>
    <w:rsid w:val="005A26AA"/>
    <w:rsid w:val="005A3F2F"/>
    <w:rsid w:val="005A472D"/>
    <w:rsid w:val="005A4795"/>
    <w:rsid w:val="005A487D"/>
    <w:rsid w:val="005A4AC5"/>
    <w:rsid w:val="005A4E73"/>
    <w:rsid w:val="005A56B3"/>
    <w:rsid w:val="005A5F39"/>
    <w:rsid w:val="005A628C"/>
    <w:rsid w:val="005A67B4"/>
    <w:rsid w:val="005A6AC9"/>
    <w:rsid w:val="005A6D6D"/>
    <w:rsid w:val="005A73A8"/>
    <w:rsid w:val="005B04DD"/>
    <w:rsid w:val="005B05C4"/>
    <w:rsid w:val="005B0F44"/>
    <w:rsid w:val="005B141C"/>
    <w:rsid w:val="005B2FB8"/>
    <w:rsid w:val="005B31D8"/>
    <w:rsid w:val="005B3694"/>
    <w:rsid w:val="005B3853"/>
    <w:rsid w:val="005B3A87"/>
    <w:rsid w:val="005B4661"/>
    <w:rsid w:val="005B5F2D"/>
    <w:rsid w:val="005B6633"/>
    <w:rsid w:val="005B6804"/>
    <w:rsid w:val="005B6D01"/>
    <w:rsid w:val="005B6D43"/>
    <w:rsid w:val="005B71AB"/>
    <w:rsid w:val="005B7239"/>
    <w:rsid w:val="005B739B"/>
    <w:rsid w:val="005B76FB"/>
    <w:rsid w:val="005B7AE8"/>
    <w:rsid w:val="005B7BCD"/>
    <w:rsid w:val="005C0065"/>
    <w:rsid w:val="005C0924"/>
    <w:rsid w:val="005C3410"/>
    <w:rsid w:val="005C351F"/>
    <w:rsid w:val="005C3BC4"/>
    <w:rsid w:val="005C3F2B"/>
    <w:rsid w:val="005C3F95"/>
    <w:rsid w:val="005C4ADB"/>
    <w:rsid w:val="005C4F77"/>
    <w:rsid w:val="005C5389"/>
    <w:rsid w:val="005C5C56"/>
    <w:rsid w:val="005C62AF"/>
    <w:rsid w:val="005C6794"/>
    <w:rsid w:val="005C687B"/>
    <w:rsid w:val="005C6E29"/>
    <w:rsid w:val="005C74BB"/>
    <w:rsid w:val="005C796B"/>
    <w:rsid w:val="005C79BE"/>
    <w:rsid w:val="005D0089"/>
    <w:rsid w:val="005D0203"/>
    <w:rsid w:val="005D0391"/>
    <w:rsid w:val="005D066E"/>
    <w:rsid w:val="005D151E"/>
    <w:rsid w:val="005D16A7"/>
    <w:rsid w:val="005D2BBE"/>
    <w:rsid w:val="005D313D"/>
    <w:rsid w:val="005D3BFE"/>
    <w:rsid w:val="005D4283"/>
    <w:rsid w:val="005D4341"/>
    <w:rsid w:val="005D4A33"/>
    <w:rsid w:val="005D68A1"/>
    <w:rsid w:val="005D6CD5"/>
    <w:rsid w:val="005D6CF1"/>
    <w:rsid w:val="005D72D5"/>
    <w:rsid w:val="005D74A2"/>
    <w:rsid w:val="005E0658"/>
    <w:rsid w:val="005E0E40"/>
    <w:rsid w:val="005E11D4"/>
    <w:rsid w:val="005E1946"/>
    <w:rsid w:val="005E19CA"/>
    <w:rsid w:val="005E257C"/>
    <w:rsid w:val="005E4263"/>
    <w:rsid w:val="005E4CA4"/>
    <w:rsid w:val="005E4D6B"/>
    <w:rsid w:val="005E5CE6"/>
    <w:rsid w:val="005E690F"/>
    <w:rsid w:val="005E6C52"/>
    <w:rsid w:val="005E7442"/>
    <w:rsid w:val="005E7B71"/>
    <w:rsid w:val="005F0944"/>
    <w:rsid w:val="005F0A68"/>
    <w:rsid w:val="005F1088"/>
    <w:rsid w:val="005F12B6"/>
    <w:rsid w:val="005F1C9A"/>
    <w:rsid w:val="005F1CBA"/>
    <w:rsid w:val="005F1E59"/>
    <w:rsid w:val="005F27EC"/>
    <w:rsid w:val="005F3C64"/>
    <w:rsid w:val="005F4189"/>
    <w:rsid w:val="005F479D"/>
    <w:rsid w:val="005F47E4"/>
    <w:rsid w:val="005F5332"/>
    <w:rsid w:val="005F5FD2"/>
    <w:rsid w:val="005F646C"/>
    <w:rsid w:val="006000ED"/>
    <w:rsid w:val="00600912"/>
    <w:rsid w:val="00600CA5"/>
    <w:rsid w:val="00601488"/>
    <w:rsid w:val="00601767"/>
    <w:rsid w:val="00601F22"/>
    <w:rsid w:val="006029B0"/>
    <w:rsid w:val="0060305C"/>
    <w:rsid w:val="0060329C"/>
    <w:rsid w:val="006037FE"/>
    <w:rsid w:val="00603EDC"/>
    <w:rsid w:val="00605D13"/>
    <w:rsid w:val="00605E8E"/>
    <w:rsid w:val="006065BF"/>
    <w:rsid w:val="00606996"/>
    <w:rsid w:val="00607442"/>
    <w:rsid w:val="0060762A"/>
    <w:rsid w:val="00607884"/>
    <w:rsid w:val="006079EC"/>
    <w:rsid w:val="00610451"/>
    <w:rsid w:val="00610B40"/>
    <w:rsid w:val="00610BDC"/>
    <w:rsid w:val="00611608"/>
    <w:rsid w:val="006130AA"/>
    <w:rsid w:val="00613455"/>
    <w:rsid w:val="006139C8"/>
    <w:rsid w:val="00613C1A"/>
    <w:rsid w:val="00614C9D"/>
    <w:rsid w:val="00614D33"/>
    <w:rsid w:val="00616F43"/>
    <w:rsid w:val="006173E7"/>
    <w:rsid w:val="00617814"/>
    <w:rsid w:val="006179F0"/>
    <w:rsid w:val="00621265"/>
    <w:rsid w:val="00622267"/>
    <w:rsid w:val="006222B7"/>
    <w:rsid w:val="00622340"/>
    <w:rsid w:val="006224C3"/>
    <w:rsid w:val="006224E5"/>
    <w:rsid w:val="006227C8"/>
    <w:rsid w:val="0062471E"/>
    <w:rsid w:val="00624819"/>
    <w:rsid w:val="0062589E"/>
    <w:rsid w:val="00625E6F"/>
    <w:rsid w:val="00625E70"/>
    <w:rsid w:val="0062649E"/>
    <w:rsid w:val="00626ABF"/>
    <w:rsid w:val="00626D5A"/>
    <w:rsid w:val="0062792B"/>
    <w:rsid w:val="00627D43"/>
    <w:rsid w:val="00627E99"/>
    <w:rsid w:val="00627FF8"/>
    <w:rsid w:val="0063058B"/>
    <w:rsid w:val="0063096B"/>
    <w:rsid w:val="0063308F"/>
    <w:rsid w:val="006330E8"/>
    <w:rsid w:val="006334E5"/>
    <w:rsid w:val="00633B9F"/>
    <w:rsid w:val="00633F79"/>
    <w:rsid w:val="0063435C"/>
    <w:rsid w:val="0063513E"/>
    <w:rsid w:val="00635214"/>
    <w:rsid w:val="00635251"/>
    <w:rsid w:val="00635664"/>
    <w:rsid w:val="006356BB"/>
    <w:rsid w:val="00635DCC"/>
    <w:rsid w:val="00635ED2"/>
    <w:rsid w:val="00636AB2"/>
    <w:rsid w:val="00637127"/>
    <w:rsid w:val="0063784D"/>
    <w:rsid w:val="00640E4E"/>
    <w:rsid w:val="00641366"/>
    <w:rsid w:val="0064196D"/>
    <w:rsid w:val="00641970"/>
    <w:rsid w:val="00641CAC"/>
    <w:rsid w:val="006430A0"/>
    <w:rsid w:val="0064327A"/>
    <w:rsid w:val="00643B2D"/>
    <w:rsid w:val="00643EE8"/>
    <w:rsid w:val="006449BC"/>
    <w:rsid w:val="00644CBD"/>
    <w:rsid w:val="0064549D"/>
    <w:rsid w:val="006461B0"/>
    <w:rsid w:val="00646453"/>
    <w:rsid w:val="00647279"/>
    <w:rsid w:val="006479A5"/>
    <w:rsid w:val="00647AC9"/>
    <w:rsid w:val="0065050D"/>
    <w:rsid w:val="006505F0"/>
    <w:rsid w:val="00650AD1"/>
    <w:rsid w:val="00650D10"/>
    <w:rsid w:val="00650F78"/>
    <w:rsid w:val="006516BB"/>
    <w:rsid w:val="006524D8"/>
    <w:rsid w:val="0065273A"/>
    <w:rsid w:val="006529FC"/>
    <w:rsid w:val="0065374C"/>
    <w:rsid w:val="00654F29"/>
    <w:rsid w:val="006555A0"/>
    <w:rsid w:val="00655686"/>
    <w:rsid w:val="006557BB"/>
    <w:rsid w:val="0065583C"/>
    <w:rsid w:val="0065642A"/>
    <w:rsid w:val="00656F80"/>
    <w:rsid w:val="00657FCF"/>
    <w:rsid w:val="006615E5"/>
    <w:rsid w:val="006617B2"/>
    <w:rsid w:val="006617C6"/>
    <w:rsid w:val="006620E4"/>
    <w:rsid w:val="00663364"/>
    <w:rsid w:val="006638C4"/>
    <w:rsid w:val="00663CEB"/>
    <w:rsid w:val="00663D66"/>
    <w:rsid w:val="00663F6F"/>
    <w:rsid w:val="006667AC"/>
    <w:rsid w:val="00666DCA"/>
    <w:rsid w:val="0066767B"/>
    <w:rsid w:val="00667CD4"/>
    <w:rsid w:val="00670113"/>
    <w:rsid w:val="006707E8"/>
    <w:rsid w:val="00670FB6"/>
    <w:rsid w:val="00672664"/>
    <w:rsid w:val="0067295D"/>
    <w:rsid w:val="00672CBF"/>
    <w:rsid w:val="0067307E"/>
    <w:rsid w:val="00673486"/>
    <w:rsid w:val="00674126"/>
    <w:rsid w:val="006747D3"/>
    <w:rsid w:val="00674981"/>
    <w:rsid w:val="006750C0"/>
    <w:rsid w:val="006756DD"/>
    <w:rsid w:val="00675736"/>
    <w:rsid w:val="00675BF6"/>
    <w:rsid w:val="0067617B"/>
    <w:rsid w:val="0067732F"/>
    <w:rsid w:val="0067785A"/>
    <w:rsid w:val="00681188"/>
    <w:rsid w:val="00681730"/>
    <w:rsid w:val="00681B18"/>
    <w:rsid w:val="0068260A"/>
    <w:rsid w:val="0068346D"/>
    <w:rsid w:val="006835C7"/>
    <w:rsid w:val="0068715F"/>
    <w:rsid w:val="00690735"/>
    <w:rsid w:val="006907B0"/>
    <w:rsid w:val="00692005"/>
    <w:rsid w:val="00693240"/>
    <w:rsid w:val="00693B4C"/>
    <w:rsid w:val="006940FB"/>
    <w:rsid w:val="006945DD"/>
    <w:rsid w:val="006947FD"/>
    <w:rsid w:val="00695198"/>
    <w:rsid w:val="00695B2E"/>
    <w:rsid w:val="006970CE"/>
    <w:rsid w:val="006976EE"/>
    <w:rsid w:val="00697A09"/>
    <w:rsid w:val="00697C7C"/>
    <w:rsid w:val="006A00BE"/>
    <w:rsid w:val="006A02CF"/>
    <w:rsid w:val="006A05BD"/>
    <w:rsid w:val="006A13FC"/>
    <w:rsid w:val="006A18D6"/>
    <w:rsid w:val="006A261F"/>
    <w:rsid w:val="006A294C"/>
    <w:rsid w:val="006A2B45"/>
    <w:rsid w:val="006A2C71"/>
    <w:rsid w:val="006A3DB8"/>
    <w:rsid w:val="006A3EBA"/>
    <w:rsid w:val="006A4A36"/>
    <w:rsid w:val="006A5702"/>
    <w:rsid w:val="006A6406"/>
    <w:rsid w:val="006A75A3"/>
    <w:rsid w:val="006A76AE"/>
    <w:rsid w:val="006A7AD6"/>
    <w:rsid w:val="006B0EE2"/>
    <w:rsid w:val="006B0F08"/>
    <w:rsid w:val="006B3BBC"/>
    <w:rsid w:val="006B4825"/>
    <w:rsid w:val="006B49D3"/>
    <w:rsid w:val="006B4A50"/>
    <w:rsid w:val="006B4F98"/>
    <w:rsid w:val="006B509D"/>
    <w:rsid w:val="006B512A"/>
    <w:rsid w:val="006B53FF"/>
    <w:rsid w:val="006B5DE2"/>
    <w:rsid w:val="006B619E"/>
    <w:rsid w:val="006B6C37"/>
    <w:rsid w:val="006B75AE"/>
    <w:rsid w:val="006C05CC"/>
    <w:rsid w:val="006C0758"/>
    <w:rsid w:val="006C0777"/>
    <w:rsid w:val="006C23D5"/>
    <w:rsid w:val="006C23D8"/>
    <w:rsid w:val="006C2788"/>
    <w:rsid w:val="006C45F2"/>
    <w:rsid w:val="006C4650"/>
    <w:rsid w:val="006C47C4"/>
    <w:rsid w:val="006C4CA8"/>
    <w:rsid w:val="006C4CB9"/>
    <w:rsid w:val="006C4F1D"/>
    <w:rsid w:val="006C5045"/>
    <w:rsid w:val="006C5B68"/>
    <w:rsid w:val="006C5F01"/>
    <w:rsid w:val="006C6122"/>
    <w:rsid w:val="006C6558"/>
    <w:rsid w:val="006C6B35"/>
    <w:rsid w:val="006C6BEE"/>
    <w:rsid w:val="006C7180"/>
    <w:rsid w:val="006D029F"/>
    <w:rsid w:val="006D10A1"/>
    <w:rsid w:val="006D1B51"/>
    <w:rsid w:val="006D2327"/>
    <w:rsid w:val="006D2926"/>
    <w:rsid w:val="006D2D8C"/>
    <w:rsid w:val="006D300B"/>
    <w:rsid w:val="006D3054"/>
    <w:rsid w:val="006D3357"/>
    <w:rsid w:val="006D4930"/>
    <w:rsid w:val="006D5484"/>
    <w:rsid w:val="006D55D4"/>
    <w:rsid w:val="006D561B"/>
    <w:rsid w:val="006D624B"/>
    <w:rsid w:val="006D7104"/>
    <w:rsid w:val="006D7176"/>
    <w:rsid w:val="006E00F6"/>
    <w:rsid w:val="006E09A9"/>
    <w:rsid w:val="006E12F0"/>
    <w:rsid w:val="006E2FC4"/>
    <w:rsid w:val="006E3250"/>
    <w:rsid w:val="006E3381"/>
    <w:rsid w:val="006E34A0"/>
    <w:rsid w:val="006E3BEC"/>
    <w:rsid w:val="006E59FA"/>
    <w:rsid w:val="006E5CF2"/>
    <w:rsid w:val="006E5FBB"/>
    <w:rsid w:val="006E66C8"/>
    <w:rsid w:val="006E71A9"/>
    <w:rsid w:val="006F010E"/>
    <w:rsid w:val="006F08D7"/>
    <w:rsid w:val="006F15AC"/>
    <w:rsid w:val="006F1FC1"/>
    <w:rsid w:val="006F2560"/>
    <w:rsid w:val="006F2E26"/>
    <w:rsid w:val="006F35BA"/>
    <w:rsid w:val="006F35CE"/>
    <w:rsid w:val="006F3842"/>
    <w:rsid w:val="006F485C"/>
    <w:rsid w:val="006F4978"/>
    <w:rsid w:val="006F6CF0"/>
    <w:rsid w:val="00701335"/>
    <w:rsid w:val="00701AEF"/>
    <w:rsid w:val="00703968"/>
    <w:rsid w:val="007047E1"/>
    <w:rsid w:val="00704A41"/>
    <w:rsid w:val="00704E04"/>
    <w:rsid w:val="00706713"/>
    <w:rsid w:val="00706879"/>
    <w:rsid w:val="00706A5B"/>
    <w:rsid w:val="00707B8F"/>
    <w:rsid w:val="00710808"/>
    <w:rsid w:val="00710C98"/>
    <w:rsid w:val="00711140"/>
    <w:rsid w:val="0071143D"/>
    <w:rsid w:val="00711637"/>
    <w:rsid w:val="007117C2"/>
    <w:rsid w:val="007123A1"/>
    <w:rsid w:val="007125E8"/>
    <w:rsid w:val="00712C83"/>
    <w:rsid w:val="00712CE6"/>
    <w:rsid w:val="00712D27"/>
    <w:rsid w:val="007130BC"/>
    <w:rsid w:val="00713BBD"/>
    <w:rsid w:val="00715491"/>
    <w:rsid w:val="00715861"/>
    <w:rsid w:val="0071595F"/>
    <w:rsid w:val="007160D9"/>
    <w:rsid w:val="007161C4"/>
    <w:rsid w:val="007162E0"/>
    <w:rsid w:val="00716C2F"/>
    <w:rsid w:val="007170CD"/>
    <w:rsid w:val="00717470"/>
    <w:rsid w:val="0072138A"/>
    <w:rsid w:val="007217E4"/>
    <w:rsid w:val="00721F61"/>
    <w:rsid w:val="00722121"/>
    <w:rsid w:val="00723576"/>
    <w:rsid w:val="00723A6B"/>
    <w:rsid w:val="00723FFF"/>
    <w:rsid w:val="00724310"/>
    <w:rsid w:val="0072498E"/>
    <w:rsid w:val="007250A9"/>
    <w:rsid w:val="00725614"/>
    <w:rsid w:val="00725FDC"/>
    <w:rsid w:val="007312A8"/>
    <w:rsid w:val="0073275E"/>
    <w:rsid w:val="007327AE"/>
    <w:rsid w:val="00732A57"/>
    <w:rsid w:val="00732CB8"/>
    <w:rsid w:val="00733963"/>
    <w:rsid w:val="00733A6B"/>
    <w:rsid w:val="00733FDD"/>
    <w:rsid w:val="007346EB"/>
    <w:rsid w:val="007347AB"/>
    <w:rsid w:val="007359C3"/>
    <w:rsid w:val="007366D5"/>
    <w:rsid w:val="00736ED9"/>
    <w:rsid w:val="00740723"/>
    <w:rsid w:val="007408D9"/>
    <w:rsid w:val="00741735"/>
    <w:rsid w:val="007417D5"/>
    <w:rsid w:val="007419DC"/>
    <w:rsid w:val="00741E1D"/>
    <w:rsid w:val="0074215C"/>
    <w:rsid w:val="0074306F"/>
    <w:rsid w:val="00743178"/>
    <w:rsid w:val="00743422"/>
    <w:rsid w:val="00743983"/>
    <w:rsid w:val="00744324"/>
    <w:rsid w:val="00744687"/>
    <w:rsid w:val="00744A00"/>
    <w:rsid w:val="00745B4A"/>
    <w:rsid w:val="007467EA"/>
    <w:rsid w:val="00747AC7"/>
    <w:rsid w:val="00747E4E"/>
    <w:rsid w:val="00750226"/>
    <w:rsid w:val="007516CF"/>
    <w:rsid w:val="00751A15"/>
    <w:rsid w:val="00751B56"/>
    <w:rsid w:val="00752530"/>
    <w:rsid w:val="007526F1"/>
    <w:rsid w:val="00752DAF"/>
    <w:rsid w:val="0075370C"/>
    <w:rsid w:val="007537FF"/>
    <w:rsid w:val="00753A75"/>
    <w:rsid w:val="00754AF4"/>
    <w:rsid w:val="00755217"/>
    <w:rsid w:val="0075523B"/>
    <w:rsid w:val="00756628"/>
    <w:rsid w:val="007570A1"/>
    <w:rsid w:val="007572F1"/>
    <w:rsid w:val="007574DB"/>
    <w:rsid w:val="007575C3"/>
    <w:rsid w:val="0075780E"/>
    <w:rsid w:val="0075788D"/>
    <w:rsid w:val="0076015B"/>
    <w:rsid w:val="007603A0"/>
    <w:rsid w:val="00760688"/>
    <w:rsid w:val="007615E6"/>
    <w:rsid w:val="00761C51"/>
    <w:rsid w:val="00761CA4"/>
    <w:rsid w:val="00761FA6"/>
    <w:rsid w:val="00762292"/>
    <w:rsid w:val="007628C2"/>
    <w:rsid w:val="00762FED"/>
    <w:rsid w:val="00763356"/>
    <w:rsid w:val="007639F0"/>
    <w:rsid w:val="0076422B"/>
    <w:rsid w:val="00764A06"/>
    <w:rsid w:val="00764ACB"/>
    <w:rsid w:val="0076519B"/>
    <w:rsid w:val="00765A87"/>
    <w:rsid w:val="0076644B"/>
    <w:rsid w:val="007664B5"/>
    <w:rsid w:val="007667F4"/>
    <w:rsid w:val="007679E4"/>
    <w:rsid w:val="00767FF0"/>
    <w:rsid w:val="00772606"/>
    <w:rsid w:val="00772614"/>
    <w:rsid w:val="0077287A"/>
    <w:rsid w:val="00772917"/>
    <w:rsid w:val="00772E6D"/>
    <w:rsid w:val="00774D57"/>
    <w:rsid w:val="007760B5"/>
    <w:rsid w:val="00776689"/>
    <w:rsid w:val="00776991"/>
    <w:rsid w:val="00777B4E"/>
    <w:rsid w:val="00777DFF"/>
    <w:rsid w:val="00777EED"/>
    <w:rsid w:val="0078075D"/>
    <w:rsid w:val="007808B0"/>
    <w:rsid w:val="00780BF9"/>
    <w:rsid w:val="00780D72"/>
    <w:rsid w:val="0078128D"/>
    <w:rsid w:val="00782BF6"/>
    <w:rsid w:val="00782F4C"/>
    <w:rsid w:val="007832CE"/>
    <w:rsid w:val="00783551"/>
    <w:rsid w:val="00783C14"/>
    <w:rsid w:val="007841A4"/>
    <w:rsid w:val="00785068"/>
    <w:rsid w:val="00785D36"/>
    <w:rsid w:val="00786266"/>
    <w:rsid w:val="0078665B"/>
    <w:rsid w:val="00786C68"/>
    <w:rsid w:val="00786CB7"/>
    <w:rsid w:val="00787C86"/>
    <w:rsid w:val="00790137"/>
    <w:rsid w:val="00790997"/>
    <w:rsid w:val="00791B04"/>
    <w:rsid w:val="0079290F"/>
    <w:rsid w:val="007946C8"/>
    <w:rsid w:val="007949A6"/>
    <w:rsid w:val="00794B19"/>
    <w:rsid w:val="007962C8"/>
    <w:rsid w:val="00796FFA"/>
    <w:rsid w:val="00797F9A"/>
    <w:rsid w:val="007A0166"/>
    <w:rsid w:val="007A06B9"/>
    <w:rsid w:val="007A0AEE"/>
    <w:rsid w:val="007A21D7"/>
    <w:rsid w:val="007A221E"/>
    <w:rsid w:val="007A357E"/>
    <w:rsid w:val="007A39F5"/>
    <w:rsid w:val="007A3EDF"/>
    <w:rsid w:val="007A4396"/>
    <w:rsid w:val="007A48C3"/>
    <w:rsid w:val="007A4A76"/>
    <w:rsid w:val="007A5D27"/>
    <w:rsid w:val="007A6AAF"/>
    <w:rsid w:val="007A7293"/>
    <w:rsid w:val="007A72CB"/>
    <w:rsid w:val="007A7B66"/>
    <w:rsid w:val="007A7C17"/>
    <w:rsid w:val="007B0AB4"/>
    <w:rsid w:val="007B0B7E"/>
    <w:rsid w:val="007B1241"/>
    <w:rsid w:val="007B1905"/>
    <w:rsid w:val="007B1E16"/>
    <w:rsid w:val="007B1FDF"/>
    <w:rsid w:val="007B3526"/>
    <w:rsid w:val="007B4D1F"/>
    <w:rsid w:val="007B5DFB"/>
    <w:rsid w:val="007B76E0"/>
    <w:rsid w:val="007B7DB2"/>
    <w:rsid w:val="007C13FD"/>
    <w:rsid w:val="007C17ED"/>
    <w:rsid w:val="007C1B8E"/>
    <w:rsid w:val="007C1D39"/>
    <w:rsid w:val="007C283A"/>
    <w:rsid w:val="007C295C"/>
    <w:rsid w:val="007C2AC9"/>
    <w:rsid w:val="007C2C6B"/>
    <w:rsid w:val="007C30B3"/>
    <w:rsid w:val="007C3EC0"/>
    <w:rsid w:val="007C40C0"/>
    <w:rsid w:val="007C53C2"/>
    <w:rsid w:val="007C554A"/>
    <w:rsid w:val="007C748E"/>
    <w:rsid w:val="007C7A3A"/>
    <w:rsid w:val="007C7CF9"/>
    <w:rsid w:val="007D1E32"/>
    <w:rsid w:val="007D204A"/>
    <w:rsid w:val="007D2416"/>
    <w:rsid w:val="007D2F58"/>
    <w:rsid w:val="007D33F9"/>
    <w:rsid w:val="007D3F52"/>
    <w:rsid w:val="007D4541"/>
    <w:rsid w:val="007D4F4A"/>
    <w:rsid w:val="007D577F"/>
    <w:rsid w:val="007D7D21"/>
    <w:rsid w:val="007E03A2"/>
    <w:rsid w:val="007E1206"/>
    <w:rsid w:val="007E18D4"/>
    <w:rsid w:val="007E2496"/>
    <w:rsid w:val="007E24C6"/>
    <w:rsid w:val="007E24E9"/>
    <w:rsid w:val="007E4510"/>
    <w:rsid w:val="007E4E23"/>
    <w:rsid w:val="007E555A"/>
    <w:rsid w:val="007E590D"/>
    <w:rsid w:val="007E6A73"/>
    <w:rsid w:val="007E6C24"/>
    <w:rsid w:val="007E6D19"/>
    <w:rsid w:val="007F03B5"/>
    <w:rsid w:val="007F1076"/>
    <w:rsid w:val="007F11C3"/>
    <w:rsid w:val="007F1A96"/>
    <w:rsid w:val="007F2EFE"/>
    <w:rsid w:val="007F3102"/>
    <w:rsid w:val="007F4166"/>
    <w:rsid w:val="007F45A8"/>
    <w:rsid w:val="007F47AF"/>
    <w:rsid w:val="007F47FD"/>
    <w:rsid w:val="007F7950"/>
    <w:rsid w:val="007F7EE0"/>
    <w:rsid w:val="008010EB"/>
    <w:rsid w:val="00801388"/>
    <w:rsid w:val="00801924"/>
    <w:rsid w:val="0080217E"/>
    <w:rsid w:val="0080250C"/>
    <w:rsid w:val="00802FB6"/>
    <w:rsid w:val="008042F0"/>
    <w:rsid w:val="00805DCD"/>
    <w:rsid w:val="00806083"/>
    <w:rsid w:val="00806FA4"/>
    <w:rsid w:val="008100A3"/>
    <w:rsid w:val="00810B98"/>
    <w:rsid w:val="00810EEC"/>
    <w:rsid w:val="008111A9"/>
    <w:rsid w:val="008113A9"/>
    <w:rsid w:val="00811454"/>
    <w:rsid w:val="00811AC0"/>
    <w:rsid w:val="00811CB2"/>
    <w:rsid w:val="00812A5B"/>
    <w:rsid w:val="00812D52"/>
    <w:rsid w:val="00813038"/>
    <w:rsid w:val="00813242"/>
    <w:rsid w:val="00813613"/>
    <w:rsid w:val="008149AD"/>
    <w:rsid w:val="00815DD5"/>
    <w:rsid w:val="00815E2B"/>
    <w:rsid w:val="0081629E"/>
    <w:rsid w:val="00816318"/>
    <w:rsid w:val="0081674B"/>
    <w:rsid w:val="008170C9"/>
    <w:rsid w:val="008175D7"/>
    <w:rsid w:val="008176D9"/>
    <w:rsid w:val="00817C78"/>
    <w:rsid w:val="00817D95"/>
    <w:rsid w:val="00817EAA"/>
    <w:rsid w:val="008200D5"/>
    <w:rsid w:val="008201D3"/>
    <w:rsid w:val="00820683"/>
    <w:rsid w:val="00820C8A"/>
    <w:rsid w:val="008216A3"/>
    <w:rsid w:val="008216B7"/>
    <w:rsid w:val="00821FD8"/>
    <w:rsid w:val="0082231C"/>
    <w:rsid w:val="00822E66"/>
    <w:rsid w:val="00825738"/>
    <w:rsid w:val="008257C8"/>
    <w:rsid w:val="00826553"/>
    <w:rsid w:val="00826C7B"/>
    <w:rsid w:val="00827570"/>
    <w:rsid w:val="008277D5"/>
    <w:rsid w:val="00830D2A"/>
    <w:rsid w:val="00830E1D"/>
    <w:rsid w:val="008314FD"/>
    <w:rsid w:val="00831771"/>
    <w:rsid w:val="0083192F"/>
    <w:rsid w:val="00831DA6"/>
    <w:rsid w:val="008320CE"/>
    <w:rsid w:val="0083336B"/>
    <w:rsid w:val="00833389"/>
    <w:rsid w:val="008333E5"/>
    <w:rsid w:val="008335E8"/>
    <w:rsid w:val="008338AA"/>
    <w:rsid w:val="00833BC5"/>
    <w:rsid w:val="00834557"/>
    <w:rsid w:val="00835517"/>
    <w:rsid w:val="00835F8A"/>
    <w:rsid w:val="008403AD"/>
    <w:rsid w:val="00840C56"/>
    <w:rsid w:val="00841580"/>
    <w:rsid w:val="008416D3"/>
    <w:rsid w:val="00841927"/>
    <w:rsid w:val="00842C0E"/>
    <w:rsid w:val="008432FD"/>
    <w:rsid w:val="00843D34"/>
    <w:rsid w:val="008443FD"/>
    <w:rsid w:val="008448B6"/>
    <w:rsid w:val="00844EFB"/>
    <w:rsid w:val="008455CE"/>
    <w:rsid w:val="008455D7"/>
    <w:rsid w:val="008467A8"/>
    <w:rsid w:val="008474BF"/>
    <w:rsid w:val="008477D5"/>
    <w:rsid w:val="0085067D"/>
    <w:rsid w:val="00850F49"/>
    <w:rsid w:val="008513EF"/>
    <w:rsid w:val="0085325B"/>
    <w:rsid w:val="00853FE7"/>
    <w:rsid w:val="00854402"/>
    <w:rsid w:val="0085485D"/>
    <w:rsid w:val="00855388"/>
    <w:rsid w:val="0085605C"/>
    <w:rsid w:val="008578AC"/>
    <w:rsid w:val="00857CBA"/>
    <w:rsid w:val="00860091"/>
    <w:rsid w:val="008606E9"/>
    <w:rsid w:val="00861E50"/>
    <w:rsid w:val="00862075"/>
    <w:rsid w:val="0086263C"/>
    <w:rsid w:val="008627ED"/>
    <w:rsid w:val="0086340C"/>
    <w:rsid w:val="00863E0A"/>
    <w:rsid w:val="008642A8"/>
    <w:rsid w:val="008645B1"/>
    <w:rsid w:val="0086466D"/>
    <w:rsid w:val="00864859"/>
    <w:rsid w:val="00866A06"/>
    <w:rsid w:val="00866C28"/>
    <w:rsid w:val="00866F66"/>
    <w:rsid w:val="00867237"/>
    <w:rsid w:val="008704A8"/>
    <w:rsid w:val="00870779"/>
    <w:rsid w:val="0087095C"/>
    <w:rsid w:val="00870AA3"/>
    <w:rsid w:val="008712A5"/>
    <w:rsid w:val="0087156F"/>
    <w:rsid w:val="008717A1"/>
    <w:rsid w:val="008721ED"/>
    <w:rsid w:val="00872252"/>
    <w:rsid w:val="00872BF0"/>
    <w:rsid w:val="00872EAF"/>
    <w:rsid w:val="00872F38"/>
    <w:rsid w:val="00872FA3"/>
    <w:rsid w:val="008733B4"/>
    <w:rsid w:val="00874286"/>
    <w:rsid w:val="00874733"/>
    <w:rsid w:val="00874CE6"/>
    <w:rsid w:val="00874F24"/>
    <w:rsid w:val="0087593C"/>
    <w:rsid w:val="00875E31"/>
    <w:rsid w:val="00875F63"/>
    <w:rsid w:val="00875F75"/>
    <w:rsid w:val="00877147"/>
    <w:rsid w:val="008776EE"/>
    <w:rsid w:val="00877ECA"/>
    <w:rsid w:val="008801D6"/>
    <w:rsid w:val="00880CEB"/>
    <w:rsid w:val="00880E20"/>
    <w:rsid w:val="00881743"/>
    <w:rsid w:val="00882286"/>
    <w:rsid w:val="008827C8"/>
    <w:rsid w:val="008827D4"/>
    <w:rsid w:val="0088283A"/>
    <w:rsid w:val="008844B8"/>
    <w:rsid w:val="008845EE"/>
    <w:rsid w:val="00884C48"/>
    <w:rsid w:val="0088523A"/>
    <w:rsid w:val="00887C34"/>
    <w:rsid w:val="008908C1"/>
    <w:rsid w:val="00890B50"/>
    <w:rsid w:val="00890F8C"/>
    <w:rsid w:val="00891CF4"/>
    <w:rsid w:val="00891E2A"/>
    <w:rsid w:val="00892D22"/>
    <w:rsid w:val="00893492"/>
    <w:rsid w:val="008958B1"/>
    <w:rsid w:val="008966F1"/>
    <w:rsid w:val="008966FE"/>
    <w:rsid w:val="0089694F"/>
    <w:rsid w:val="008A03FC"/>
    <w:rsid w:val="008A053B"/>
    <w:rsid w:val="008A07F5"/>
    <w:rsid w:val="008A1406"/>
    <w:rsid w:val="008A1432"/>
    <w:rsid w:val="008A1695"/>
    <w:rsid w:val="008A1B2D"/>
    <w:rsid w:val="008A2F90"/>
    <w:rsid w:val="008A3BFC"/>
    <w:rsid w:val="008A3E01"/>
    <w:rsid w:val="008A4CFD"/>
    <w:rsid w:val="008A534E"/>
    <w:rsid w:val="008A565C"/>
    <w:rsid w:val="008A5820"/>
    <w:rsid w:val="008A5A47"/>
    <w:rsid w:val="008A5FE2"/>
    <w:rsid w:val="008A6B04"/>
    <w:rsid w:val="008A6E87"/>
    <w:rsid w:val="008B0826"/>
    <w:rsid w:val="008B0BE0"/>
    <w:rsid w:val="008B13AF"/>
    <w:rsid w:val="008B18A7"/>
    <w:rsid w:val="008B1CEC"/>
    <w:rsid w:val="008B1F15"/>
    <w:rsid w:val="008B2278"/>
    <w:rsid w:val="008B37CB"/>
    <w:rsid w:val="008B393F"/>
    <w:rsid w:val="008B47DE"/>
    <w:rsid w:val="008B58BD"/>
    <w:rsid w:val="008B5F40"/>
    <w:rsid w:val="008B6302"/>
    <w:rsid w:val="008B6793"/>
    <w:rsid w:val="008B6D01"/>
    <w:rsid w:val="008B73A9"/>
    <w:rsid w:val="008C171F"/>
    <w:rsid w:val="008C1AD9"/>
    <w:rsid w:val="008C2199"/>
    <w:rsid w:val="008C3512"/>
    <w:rsid w:val="008C3739"/>
    <w:rsid w:val="008C3F62"/>
    <w:rsid w:val="008C4883"/>
    <w:rsid w:val="008C4999"/>
    <w:rsid w:val="008C4B02"/>
    <w:rsid w:val="008C4B32"/>
    <w:rsid w:val="008C4EF8"/>
    <w:rsid w:val="008C4EFF"/>
    <w:rsid w:val="008C4F15"/>
    <w:rsid w:val="008C5A95"/>
    <w:rsid w:val="008C5B92"/>
    <w:rsid w:val="008C5DEA"/>
    <w:rsid w:val="008C5EA6"/>
    <w:rsid w:val="008C6540"/>
    <w:rsid w:val="008C6BC1"/>
    <w:rsid w:val="008C7189"/>
    <w:rsid w:val="008C79B7"/>
    <w:rsid w:val="008C7A60"/>
    <w:rsid w:val="008D0BDA"/>
    <w:rsid w:val="008D1D9A"/>
    <w:rsid w:val="008D2C26"/>
    <w:rsid w:val="008D3623"/>
    <w:rsid w:val="008D3673"/>
    <w:rsid w:val="008D3AC7"/>
    <w:rsid w:val="008D3C27"/>
    <w:rsid w:val="008D3CA9"/>
    <w:rsid w:val="008D3FA9"/>
    <w:rsid w:val="008D4779"/>
    <w:rsid w:val="008D557B"/>
    <w:rsid w:val="008D5CDE"/>
    <w:rsid w:val="008D7232"/>
    <w:rsid w:val="008E018B"/>
    <w:rsid w:val="008E1811"/>
    <w:rsid w:val="008E1E8E"/>
    <w:rsid w:val="008E283D"/>
    <w:rsid w:val="008E2993"/>
    <w:rsid w:val="008E32B2"/>
    <w:rsid w:val="008E332C"/>
    <w:rsid w:val="008E341A"/>
    <w:rsid w:val="008E35BC"/>
    <w:rsid w:val="008E4B12"/>
    <w:rsid w:val="008E50CF"/>
    <w:rsid w:val="008E546B"/>
    <w:rsid w:val="008E5BD5"/>
    <w:rsid w:val="008E6C0A"/>
    <w:rsid w:val="008E6F2C"/>
    <w:rsid w:val="008E6FB5"/>
    <w:rsid w:val="008E70D0"/>
    <w:rsid w:val="008F061B"/>
    <w:rsid w:val="008F0DF6"/>
    <w:rsid w:val="008F1CD0"/>
    <w:rsid w:val="008F2AB3"/>
    <w:rsid w:val="008F2AF6"/>
    <w:rsid w:val="008F3446"/>
    <w:rsid w:val="008F3AE2"/>
    <w:rsid w:val="008F3E61"/>
    <w:rsid w:val="008F40D6"/>
    <w:rsid w:val="008F5316"/>
    <w:rsid w:val="008F574D"/>
    <w:rsid w:val="008F5A77"/>
    <w:rsid w:val="008F69AD"/>
    <w:rsid w:val="008F7A7A"/>
    <w:rsid w:val="0090038A"/>
    <w:rsid w:val="009010BD"/>
    <w:rsid w:val="00901445"/>
    <w:rsid w:val="00901B85"/>
    <w:rsid w:val="00901D3A"/>
    <w:rsid w:val="00901ECD"/>
    <w:rsid w:val="0090208E"/>
    <w:rsid w:val="00903011"/>
    <w:rsid w:val="00903104"/>
    <w:rsid w:val="00903446"/>
    <w:rsid w:val="009064EA"/>
    <w:rsid w:val="0090659C"/>
    <w:rsid w:val="00906AFD"/>
    <w:rsid w:val="00907081"/>
    <w:rsid w:val="00907439"/>
    <w:rsid w:val="00907C3F"/>
    <w:rsid w:val="00910701"/>
    <w:rsid w:val="00911463"/>
    <w:rsid w:val="00911707"/>
    <w:rsid w:val="0091266F"/>
    <w:rsid w:val="0091468F"/>
    <w:rsid w:val="009148DC"/>
    <w:rsid w:val="00914972"/>
    <w:rsid w:val="00914A34"/>
    <w:rsid w:val="00914BA1"/>
    <w:rsid w:val="00915E8C"/>
    <w:rsid w:val="00916999"/>
    <w:rsid w:val="0092056B"/>
    <w:rsid w:val="00920AE9"/>
    <w:rsid w:val="00920B3C"/>
    <w:rsid w:val="009213E5"/>
    <w:rsid w:val="009218DF"/>
    <w:rsid w:val="009221E1"/>
    <w:rsid w:val="009233A7"/>
    <w:rsid w:val="0092352D"/>
    <w:rsid w:val="00923C3A"/>
    <w:rsid w:val="00923C8D"/>
    <w:rsid w:val="009244E6"/>
    <w:rsid w:val="00924DF8"/>
    <w:rsid w:val="00925141"/>
    <w:rsid w:val="0092552A"/>
    <w:rsid w:val="009261A7"/>
    <w:rsid w:val="009262F4"/>
    <w:rsid w:val="00926B5F"/>
    <w:rsid w:val="0092723A"/>
    <w:rsid w:val="00927468"/>
    <w:rsid w:val="009275BC"/>
    <w:rsid w:val="00930394"/>
    <w:rsid w:val="009308C1"/>
    <w:rsid w:val="00930CAA"/>
    <w:rsid w:val="0093112C"/>
    <w:rsid w:val="00931448"/>
    <w:rsid w:val="00931706"/>
    <w:rsid w:val="0093191F"/>
    <w:rsid w:val="00931D44"/>
    <w:rsid w:val="0093233F"/>
    <w:rsid w:val="00932E41"/>
    <w:rsid w:val="00934036"/>
    <w:rsid w:val="009342C7"/>
    <w:rsid w:val="00934C2A"/>
    <w:rsid w:val="00934C98"/>
    <w:rsid w:val="00936681"/>
    <w:rsid w:val="00936AC0"/>
    <w:rsid w:val="00937389"/>
    <w:rsid w:val="00937CDA"/>
    <w:rsid w:val="00937CF4"/>
    <w:rsid w:val="00937E71"/>
    <w:rsid w:val="00941090"/>
    <w:rsid w:val="009411DC"/>
    <w:rsid w:val="00941213"/>
    <w:rsid w:val="00941318"/>
    <w:rsid w:val="0094149D"/>
    <w:rsid w:val="00941C4B"/>
    <w:rsid w:val="0094391B"/>
    <w:rsid w:val="00943AA1"/>
    <w:rsid w:val="0094421E"/>
    <w:rsid w:val="00944986"/>
    <w:rsid w:val="00945816"/>
    <w:rsid w:val="00946168"/>
    <w:rsid w:val="0094639F"/>
    <w:rsid w:val="009473F5"/>
    <w:rsid w:val="00947C10"/>
    <w:rsid w:val="00947EA4"/>
    <w:rsid w:val="00950A78"/>
    <w:rsid w:val="00950AE5"/>
    <w:rsid w:val="009517F6"/>
    <w:rsid w:val="00951B1B"/>
    <w:rsid w:val="00951B58"/>
    <w:rsid w:val="00951C13"/>
    <w:rsid w:val="009552A8"/>
    <w:rsid w:val="009553C9"/>
    <w:rsid w:val="0095727D"/>
    <w:rsid w:val="009579AE"/>
    <w:rsid w:val="009610A2"/>
    <w:rsid w:val="009619B2"/>
    <w:rsid w:val="0096369F"/>
    <w:rsid w:val="00963CDF"/>
    <w:rsid w:val="009645DA"/>
    <w:rsid w:val="00964A1E"/>
    <w:rsid w:val="00965047"/>
    <w:rsid w:val="009652DC"/>
    <w:rsid w:val="009657B0"/>
    <w:rsid w:val="009668BA"/>
    <w:rsid w:val="00966E58"/>
    <w:rsid w:val="009712DE"/>
    <w:rsid w:val="0097217C"/>
    <w:rsid w:val="00972754"/>
    <w:rsid w:val="009729FD"/>
    <w:rsid w:val="00975917"/>
    <w:rsid w:val="00976A55"/>
    <w:rsid w:val="00977233"/>
    <w:rsid w:val="009777E7"/>
    <w:rsid w:val="00981671"/>
    <w:rsid w:val="00982499"/>
    <w:rsid w:val="009824A5"/>
    <w:rsid w:val="00982744"/>
    <w:rsid w:val="0098387B"/>
    <w:rsid w:val="00983DCD"/>
    <w:rsid w:val="00984187"/>
    <w:rsid w:val="0098471C"/>
    <w:rsid w:val="00985027"/>
    <w:rsid w:val="009858D4"/>
    <w:rsid w:val="00986BFF"/>
    <w:rsid w:val="00986F4A"/>
    <w:rsid w:val="00987028"/>
    <w:rsid w:val="009875FB"/>
    <w:rsid w:val="0098767D"/>
    <w:rsid w:val="00987A5D"/>
    <w:rsid w:val="00987CF7"/>
    <w:rsid w:val="00992BC3"/>
    <w:rsid w:val="00993389"/>
    <w:rsid w:val="0099444B"/>
    <w:rsid w:val="009947F5"/>
    <w:rsid w:val="009949FE"/>
    <w:rsid w:val="009955DD"/>
    <w:rsid w:val="00995E47"/>
    <w:rsid w:val="009965F2"/>
    <w:rsid w:val="009979BD"/>
    <w:rsid w:val="009A03B9"/>
    <w:rsid w:val="009A0A12"/>
    <w:rsid w:val="009A0B98"/>
    <w:rsid w:val="009A133A"/>
    <w:rsid w:val="009A17F5"/>
    <w:rsid w:val="009A28A5"/>
    <w:rsid w:val="009A2D0B"/>
    <w:rsid w:val="009A2D53"/>
    <w:rsid w:val="009A38F3"/>
    <w:rsid w:val="009A3B4C"/>
    <w:rsid w:val="009A4A37"/>
    <w:rsid w:val="009A5368"/>
    <w:rsid w:val="009A56AF"/>
    <w:rsid w:val="009A63FE"/>
    <w:rsid w:val="009A78CE"/>
    <w:rsid w:val="009A7EF4"/>
    <w:rsid w:val="009A7F6C"/>
    <w:rsid w:val="009B05FF"/>
    <w:rsid w:val="009B09F0"/>
    <w:rsid w:val="009B15DF"/>
    <w:rsid w:val="009B1BF1"/>
    <w:rsid w:val="009B1C17"/>
    <w:rsid w:val="009B20A0"/>
    <w:rsid w:val="009B2319"/>
    <w:rsid w:val="009B2CA6"/>
    <w:rsid w:val="009B31DC"/>
    <w:rsid w:val="009B3CB5"/>
    <w:rsid w:val="009B44C5"/>
    <w:rsid w:val="009B5D29"/>
    <w:rsid w:val="009B5D49"/>
    <w:rsid w:val="009B62BB"/>
    <w:rsid w:val="009B77C5"/>
    <w:rsid w:val="009B7A8C"/>
    <w:rsid w:val="009B7CE0"/>
    <w:rsid w:val="009C0360"/>
    <w:rsid w:val="009C0F93"/>
    <w:rsid w:val="009C184C"/>
    <w:rsid w:val="009C1A7B"/>
    <w:rsid w:val="009C3685"/>
    <w:rsid w:val="009C4569"/>
    <w:rsid w:val="009C47E1"/>
    <w:rsid w:val="009C497C"/>
    <w:rsid w:val="009C5F52"/>
    <w:rsid w:val="009C6706"/>
    <w:rsid w:val="009C67DB"/>
    <w:rsid w:val="009C6B91"/>
    <w:rsid w:val="009C7868"/>
    <w:rsid w:val="009D05D9"/>
    <w:rsid w:val="009D09B8"/>
    <w:rsid w:val="009D0A5B"/>
    <w:rsid w:val="009D1D8E"/>
    <w:rsid w:val="009D289D"/>
    <w:rsid w:val="009D2B51"/>
    <w:rsid w:val="009D2BF2"/>
    <w:rsid w:val="009D3BDD"/>
    <w:rsid w:val="009D3E80"/>
    <w:rsid w:val="009D46FF"/>
    <w:rsid w:val="009D5265"/>
    <w:rsid w:val="009D5A87"/>
    <w:rsid w:val="009D6AC3"/>
    <w:rsid w:val="009E1F37"/>
    <w:rsid w:val="009E2043"/>
    <w:rsid w:val="009E2BA3"/>
    <w:rsid w:val="009E3E69"/>
    <w:rsid w:val="009E5FC4"/>
    <w:rsid w:val="009E6188"/>
    <w:rsid w:val="009E6464"/>
    <w:rsid w:val="009E67C0"/>
    <w:rsid w:val="009E6C51"/>
    <w:rsid w:val="009E6CC1"/>
    <w:rsid w:val="009E6DCB"/>
    <w:rsid w:val="009F1282"/>
    <w:rsid w:val="009F15AB"/>
    <w:rsid w:val="009F17B8"/>
    <w:rsid w:val="009F18D7"/>
    <w:rsid w:val="009F45CA"/>
    <w:rsid w:val="009F5591"/>
    <w:rsid w:val="009F6B69"/>
    <w:rsid w:val="009F7461"/>
    <w:rsid w:val="009F78C1"/>
    <w:rsid w:val="00A000F9"/>
    <w:rsid w:val="00A00207"/>
    <w:rsid w:val="00A00406"/>
    <w:rsid w:val="00A0063F"/>
    <w:rsid w:val="00A00C59"/>
    <w:rsid w:val="00A00D63"/>
    <w:rsid w:val="00A01348"/>
    <w:rsid w:val="00A019A7"/>
    <w:rsid w:val="00A01B01"/>
    <w:rsid w:val="00A01FB7"/>
    <w:rsid w:val="00A02194"/>
    <w:rsid w:val="00A02577"/>
    <w:rsid w:val="00A026BC"/>
    <w:rsid w:val="00A026FE"/>
    <w:rsid w:val="00A03050"/>
    <w:rsid w:val="00A03156"/>
    <w:rsid w:val="00A03444"/>
    <w:rsid w:val="00A03950"/>
    <w:rsid w:val="00A04790"/>
    <w:rsid w:val="00A0572E"/>
    <w:rsid w:val="00A06907"/>
    <w:rsid w:val="00A06C6D"/>
    <w:rsid w:val="00A07661"/>
    <w:rsid w:val="00A077AA"/>
    <w:rsid w:val="00A107BD"/>
    <w:rsid w:val="00A10F8B"/>
    <w:rsid w:val="00A1303D"/>
    <w:rsid w:val="00A14657"/>
    <w:rsid w:val="00A14DCE"/>
    <w:rsid w:val="00A15413"/>
    <w:rsid w:val="00A15AF0"/>
    <w:rsid w:val="00A16162"/>
    <w:rsid w:val="00A16C23"/>
    <w:rsid w:val="00A16C74"/>
    <w:rsid w:val="00A1702C"/>
    <w:rsid w:val="00A175D4"/>
    <w:rsid w:val="00A20814"/>
    <w:rsid w:val="00A20D3E"/>
    <w:rsid w:val="00A20E31"/>
    <w:rsid w:val="00A210EA"/>
    <w:rsid w:val="00A2251F"/>
    <w:rsid w:val="00A22E40"/>
    <w:rsid w:val="00A23420"/>
    <w:rsid w:val="00A243AE"/>
    <w:rsid w:val="00A24519"/>
    <w:rsid w:val="00A24551"/>
    <w:rsid w:val="00A24E9C"/>
    <w:rsid w:val="00A25613"/>
    <w:rsid w:val="00A2703F"/>
    <w:rsid w:val="00A313A9"/>
    <w:rsid w:val="00A314DE"/>
    <w:rsid w:val="00A32210"/>
    <w:rsid w:val="00A32601"/>
    <w:rsid w:val="00A33109"/>
    <w:rsid w:val="00A33B56"/>
    <w:rsid w:val="00A33D76"/>
    <w:rsid w:val="00A3445E"/>
    <w:rsid w:val="00A345FA"/>
    <w:rsid w:val="00A35026"/>
    <w:rsid w:val="00A35291"/>
    <w:rsid w:val="00A35543"/>
    <w:rsid w:val="00A35638"/>
    <w:rsid w:val="00A358C2"/>
    <w:rsid w:val="00A35FFC"/>
    <w:rsid w:val="00A3633A"/>
    <w:rsid w:val="00A36B1C"/>
    <w:rsid w:val="00A36E27"/>
    <w:rsid w:val="00A3708D"/>
    <w:rsid w:val="00A373BF"/>
    <w:rsid w:val="00A374F2"/>
    <w:rsid w:val="00A376A4"/>
    <w:rsid w:val="00A411DA"/>
    <w:rsid w:val="00A41788"/>
    <w:rsid w:val="00A41AF6"/>
    <w:rsid w:val="00A4221E"/>
    <w:rsid w:val="00A450B8"/>
    <w:rsid w:val="00A45DE9"/>
    <w:rsid w:val="00A45FDA"/>
    <w:rsid w:val="00A46163"/>
    <w:rsid w:val="00A46D16"/>
    <w:rsid w:val="00A46F61"/>
    <w:rsid w:val="00A47420"/>
    <w:rsid w:val="00A4756C"/>
    <w:rsid w:val="00A507DE"/>
    <w:rsid w:val="00A50875"/>
    <w:rsid w:val="00A511A3"/>
    <w:rsid w:val="00A51B2A"/>
    <w:rsid w:val="00A52488"/>
    <w:rsid w:val="00A528AB"/>
    <w:rsid w:val="00A53085"/>
    <w:rsid w:val="00A5366D"/>
    <w:rsid w:val="00A536F1"/>
    <w:rsid w:val="00A53BB6"/>
    <w:rsid w:val="00A53EDC"/>
    <w:rsid w:val="00A53FC5"/>
    <w:rsid w:val="00A541AF"/>
    <w:rsid w:val="00A55512"/>
    <w:rsid w:val="00A57129"/>
    <w:rsid w:val="00A57491"/>
    <w:rsid w:val="00A57BBA"/>
    <w:rsid w:val="00A57D83"/>
    <w:rsid w:val="00A606C3"/>
    <w:rsid w:val="00A60C97"/>
    <w:rsid w:val="00A618F8"/>
    <w:rsid w:val="00A619D3"/>
    <w:rsid w:val="00A61E72"/>
    <w:rsid w:val="00A6263D"/>
    <w:rsid w:val="00A62964"/>
    <w:rsid w:val="00A62E70"/>
    <w:rsid w:val="00A6368E"/>
    <w:rsid w:val="00A6382A"/>
    <w:rsid w:val="00A639DF"/>
    <w:rsid w:val="00A63D71"/>
    <w:rsid w:val="00A64438"/>
    <w:rsid w:val="00A64A9F"/>
    <w:rsid w:val="00A64BD6"/>
    <w:rsid w:val="00A64E54"/>
    <w:rsid w:val="00A65B1F"/>
    <w:rsid w:val="00A661F0"/>
    <w:rsid w:val="00A664BB"/>
    <w:rsid w:val="00A6658C"/>
    <w:rsid w:val="00A66BB0"/>
    <w:rsid w:val="00A66F04"/>
    <w:rsid w:val="00A675D4"/>
    <w:rsid w:val="00A70509"/>
    <w:rsid w:val="00A70C1B"/>
    <w:rsid w:val="00A70F20"/>
    <w:rsid w:val="00A71BAB"/>
    <w:rsid w:val="00A71F1B"/>
    <w:rsid w:val="00A72666"/>
    <w:rsid w:val="00A73DE4"/>
    <w:rsid w:val="00A74DCC"/>
    <w:rsid w:val="00A74F47"/>
    <w:rsid w:val="00A7502B"/>
    <w:rsid w:val="00A7513E"/>
    <w:rsid w:val="00A767D9"/>
    <w:rsid w:val="00A772A1"/>
    <w:rsid w:val="00A777E0"/>
    <w:rsid w:val="00A77FD7"/>
    <w:rsid w:val="00A800C7"/>
    <w:rsid w:val="00A80393"/>
    <w:rsid w:val="00A824C3"/>
    <w:rsid w:val="00A82AEE"/>
    <w:rsid w:val="00A8303C"/>
    <w:rsid w:val="00A83418"/>
    <w:rsid w:val="00A838A0"/>
    <w:rsid w:val="00A85017"/>
    <w:rsid w:val="00A8515B"/>
    <w:rsid w:val="00A852A4"/>
    <w:rsid w:val="00A8555D"/>
    <w:rsid w:val="00A855A2"/>
    <w:rsid w:val="00A855FB"/>
    <w:rsid w:val="00A85C8B"/>
    <w:rsid w:val="00A86F9D"/>
    <w:rsid w:val="00A87752"/>
    <w:rsid w:val="00A8778D"/>
    <w:rsid w:val="00A87A0F"/>
    <w:rsid w:val="00A87F79"/>
    <w:rsid w:val="00A90524"/>
    <w:rsid w:val="00A91B06"/>
    <w:rsid w:val="00A91B52"/>
    <w:rsid w:val="00A921EA"/>
    <w:rsid w:val="00A926A5"/>
    <w:rsid w:val="00A92D85"/>
    <w:rsid w:val="00A92EE5"/>
    <w:rsid w:val="00A930CE"/>
    <w:rsid w:val="00A932F3"/>
    <w:rsid w:val="00A933C3"/>
    <w:rsid w:val="00A935C5"/>
    <w:rsid w:val="00A9572A"/>
    <w:rsid w:val="00A95801"/>
    <w:rsid w:val="00A971D9"/>
    <w:rsid w:val="00A97DF5"/>
    <w:rsid w:val="00A97E76"/>
    <w:rsid w:val="00AA0E58"/>
    <w:rsid w:val="00AA2244"/>
    <w:rsid w:val="00AA228D"/>
    <w:rsid w:val="00AA29C2"/>
    <w:rsid w:val="00AA2D55"/>
    <w:rsid w:val="00AA37DA"/>
    <w:rsid w:val="00AA3803"/>
    <w:rsid w:val="00AA3FB1"/>
    <w:rsid w:val="00AA4173"/>
    <w:rsid w:val="00AA454D"/>
    <w:rsid w:val="00AA45A7"/>
    <w:rsid w:val="00AA4AFD"/>
    <w:rsid w:val="00AA4BAF"/>
    <w:rsid w:val="00AA51FA"/>
    <w:rsid w:val="00AA5446"/>
    <w:rsid w:val="00AA5568"/>
    <w:rsid w:val="00AA5C3A"/>
    <w:rsid w:val="00AA602E"/>
    <w:rsid w:val="00AA6999"/>
    <w:rsid w:val="00AA6AC3"/>
    <w:rsid w:val="00AA79B0"/>
    <w:rsid w:val="00AB006D"/>
    <w:rsid w:val="00AB0D99"/>
    <w:rsid w:val="00AB1935"/>
    <w:rsid w:val="00AB263B"/>
    <w:rsid w:val="00AB291A"/>
    <w:rsid w:val="00AB2D9D"/>
    <w:rsid w:val="00AB395E"/>
    <w:rsid w:val="00AB48D7"/>
    <w:rsid w:val="00AB4CDC"/>
    <w:rsid w:val="00AB5310"/>
    <w:rsid w:val="00AB5905"/>
    <w:rsid w:val="00AB5AE8"/>
    <w:rsid w:val="00AB6887"/>
    <w:rsid w:val="00AB757B"/>
    <w:rsid w:val="00AB79D7"/>
    <w:rsid w:val="00AB7F1B"/>
    <w:rsid w:val="00AC09F6"/>
    <w:rsid w:val="00AC1963"/>
    <w:rsid w:val="00AC1ED2"/>
    <w:rsid w:val="00AC2214"/>
    <w:rsid w:val="00AC2618"/>
    <w:rsid w:val="00AC30B7"/>
    <w:rsid w:val="00AC30C5"/>
    <w:rsid w:val="00AC35B9"/>
    <w:rsid w:val="00AC3627"/>
    <w:rsid w:val="00AC547F"/>
    <w:rsid w:val="00AC5B67"/>
    <w:rsid w:val="00AC5CC1"/>
    <w:rsid w:val="00AC678C"/>
    <w:rsid w:val="00AC6886"/>
    <w:rsid w:val="00AC6CED"/>
    <w:rsid w:val="00AC6DC3"/>
    <w:rsid w:val="00AC7297"/>
    <w:rsid w:val="00AC7516"/>
    <w:rsid w:val="00AC7539"/>
    <w:rsid w:val="00AD02AF"/>
    <w:rsid w:val="00AD1317"/>
    <w:rsid w:val="00AD1332"/>
    <w:rsid w:val="00AD1387"/>
    <w:rsid w:val="00AD155C"/>
    <w:rsid w:val="00AD3633"/>
    <w:rsid w:val="00AD37DB"/>
    <w:rsid w:val="00AD3BDC"/>
    <w:rsid w:val="00AD40B8"/>
    <w:rsid w:val="00AD4779"/>
    <w:rsid w:val="00AD529F"/>
    <w:rsid w:val="00AD53AC"/>
    <w:rsid w:val="00AD5C2A"/>
    <w:rsid w:val="00AD6006"/>
    <w:rsid w:val="00AD72A8"/>
    <w:rsid w:val="00AD75A1"/>
    <w:rsid w:val="00AE0355"/>
    <w:rsid w:val="00AE0AF0"/>
    <w:rsid w:val="00AE174A"/>
    <w:rsid w:val="00AE2666"/>
    <w:rsid w:val="00AE2E85"/>
    <w:rsid w:val="00AE3A9F"/>
    <w:rsid w:val="00AE3F4C"/>
    <w:rsid w:val="00AE446B"/>
    <w:rsid w:val="00AE4699"/>
    <w:rsid w:val="00AE48AE"/>
    <w:rsid w:val="00AE4974"/>
    <w:rsid w:val="00AE4A0A"/>
    <w:rsid w:val="00AE4ADD"/>
    <w:rsid w:val="00AE4B8A"/>
    <w:rsid w:val="00AE4F8E"/>
    <w:rsid w:val="00AE506B"/>
    <w:rsid w:val="00AE62CB"/>
    <w:rsid w:val="00AE65B0"/>
    <w:rsid w:val="00AE6EE7"/>
    <w:rsid w:val="00AE7779"/>
    <w:rsid w:val="00AE7F69"/>
    <w:rsid w:val="00AF01FB"/>
    <w:rsid w:val="00AF0CF3"/>
    <w:rsid w:val="00AF1E93"/>
    <w:rsid w:val="00AF1F0D"/>
    <w:rsid w:val="00AF2567"/>
    <w:rsid w:val="00AF2A1E"/>
    <w:rsid w:val="00AF2C65"/>
    <w:rsid w:val="00AF2D6F"/>
    <w:rsid w:val="00AF2EC7"/>
    <w:rsid w:val="00AF2FB8"/>
    <w:rsid w:val="00AF3365"/>
    <w:rsid w:val="00AF37F0"/>
    <w:rsid w:val="00AF3F3E"/>
    <w:rsid w:val="00AF4344"/>
    <w:rsid w:val="00AF45D7"/>
    <w:rsid w:val="00AF4DA8"/>
    <w:rsid w:val="00AF4E55"/>
    <w:rsid w:val="00AF4FD9"/>
    <w:rsid w:val="00AF6167"/>
    <w:rsid w:val="00AF6468"/>
    <w:rsid w:val="00AF654A"/>
    <w:rsid w:val="00B003F0"/>
    <w:rsid w:val="00B00935"/>
    <w:rsid w:val="00B00A35"/>
    <w:rsid w:val="00B00E51"/>
    <w:rsid w:val="00B01692"/>
    <w:rsid w:val="00B01813"/>
    <w:rsid w:val="00B01823"/>
    <w:rsid w:val="00B01C82"/>
    <w:rsid w:val="00B01E9A"/>
    <w:rsid w:val="00B034F7"/>
    <w:rsid w:val="00B03599"/>
    <w:rsid w:val="00B038EF"/>
    <w:rsid w:val="00B0395F"/>
    <w:rsid w:val="00B03EE3"/>
    <w:rsid w:val="00B03F5E"/>
    <w:rsid w:val="00B04946"/>
    <w:rsid w:val="00B04BA1"/>
    <w:rsid w:val="00B04E9C"/>
    <w:rsid w:val="00B0500A"/>
    <w:rsid w:val="00B0572E"/>
    <w:rsid w:val="00B05748"/>
    <w:rsid w:val="00B059B5"/>
    <w:rsid w:val="00B05A51"/>
    <w:rsid w:val="00B05CF6"/>
    <w:rsid w:val="00B066F7"/>
    <w:rsid w:val="00B06CB8"/>
    <w:rsid w:val="00B103EF"/>
    <w:rsid w:val="00B11CB2"/>
    <w:rsid w:val="00B11CF6"/>
    <w:rsid w:val="00B12A81"/>
    <w:rsid w:val="00B12C12"/>
    <w:rsid w:val="00B12E32"/>
    <w:rsid w:val="00B14114"/>
    <w:rsid w:val="00B15293"/>
    <w:rsid w:val="00B153A3"/>
    <w:rsid w:val="00B15895"/>
    <w:rsid w:val="00B1593F"/>
    <w:rsid w:val="00B15CC5"/>
    <w:rsid w:val="00B15F5B"/>
    <w:rsid w:val="00B175BD"/>
    <w:rsid w:val="00B177A3"/>
    <w:rsid w:val="00B17AAD"/>
    <w:rsid w:val="00B17FC9"/>
    <w:rsid w:val="00B2088D"/>
    <w:rsid w:val="00B20DFD"/>
    <w:rsid w:val="00B21891"/>
    <w:rsid w:val="00B21AD8"/>
    <w:rsid w:val="00B2248D"/>
    <w:rsid w:val="00B22778"/>
    <w:rsid w:val="00B2282C"/>
    <w:rsid w:val="00B228E7"/>
    <w:rsid w:val="00B23E2A"/>
    <w:rsid w:val="00B240B9"/>
    <w:rsid w:val="00B24832"/>
    <w:rsid w:val="00B25301"/>
    <w:rsid w:val="00B2643D"/>
    <w:rsid w:val="00B2650F"/>
    <w:rsid w:val="00B2651D"/>
    <w:rsid w:val="00B276F4"/>
    <w:rsid w:val="00B279BC"/>
    <w:rsid w:val="00B3001E"/>
    <w:rsid w:val="00B304D2"/>
    <w:rsid w:val="00B30561"/>
    <w:rsid w:val="00B30A02"/>
    <w:rsid w:val="00B30D93"/>
    <w:rsid w:val="00B319F9"/>
    <w:rsid w:val="00B31C48"/>
    <w:rsid w:val="00B31D22"/>
    <w:rsid w:val="00B321ED"/>
    <w:rsid w:val="00B324C6"/>
    <w:rsid w:val="00B32AEC"/>
    <w:rsid w:val="00B32B3F"/>
    <w:rsid w:val="00B331F6"/>
    <w:rsid w:val="00B33363"/>
    <w:rsid w:val="00B33AAE"/>
    <w:rsid w:val="00B33F6F"/>
    <w:rsid w:val="00B34022"/>
    <w:rsid w:val="00B343BB"/>
    <w:rsid w:val="00B352E9"/>
    <w:rsid w:val="00B3535B"/>
    <w:rsid w:val="00B356A8"/>
    <w:rsid w:val="00B35904"/>
    <w:rsid w:val="00B3763A"/>
    <w:rsid w:val="00B37DB4"/>
    <w:rsid w:val="00B40182"/>
    <w:rsid w:val="00B410D1"/>
    <w:rsid w:val="00B42656"/>
    <w:rsid w:val="00B42C93"/>
    <w:rsid w:val="00B42D5C"/>
    <w:rsid w:val="00B43F87"/>
    <w:rsid w:val="00B449A1"/>
    <w:rsid w:val="00B45E44"/>
    <w:rsid w:val="00B46F70"/>
    <w:rsid w:val="00B47905"/>
    <w:rsid w:val="00B5095C"/>
    <w:rsid w:val="00B50B74"/>
    <w:rsid w:val="00B51236"/>
    <w:rsid w:val="00B51B4C"/>
    <w:rsid w:val="00B51F0F"/>
    <w:rsid w:val="00B524A3"/>
    <w:rsid w:val="00B5271B"/>
    <w:rsid w:val="00B5274B"/>
    <w:rsid w:val="00B52A8F"/>
    <w:rsid w:val="00B52FBA"/>
    <w:rsid w:val="00B53051"/>
    <w:rsid w:val="00B53192"/>
    <w:rsid w:val="00B5327A"/>
    <w:rsid w:val="00B53425"/>
    <w:rsid w:val="00B53722"/>
    <w:rsid w:val="00B537A3"/>
    <w:rsid w:val="00B5405E"/>
    <w:rsid w:val="00B55762"/>
    <w:rsid w:val="00B56474"/>
    <w:rsid w:val="00B56D87"/>
    <w:rsid w:val="00B602DC"/>
    <w:rsid w:val="00B603C9"/>
    <w:rsid w:val="00B6058D"/>
    <w:rsid w:val="00B60942"/>
    <w:rsid w:val="00B60D1D"/>
    <w:rsid w:val="00B60E02"/>
    <w:rsid w:val="00B611B5"/>
    <w:rsid w:val="00B611CC"/>
    <w:rsid w:val="00B613DB"/>
    <w:rsid w:val="00B63613"/>
    <w:rsid w:val="00B64784"/>
    <w:rsid w:val="00B65B3A"/>
    <w:rsid w:val="00B6663B"/>
    <w:rsid w:val="00B6692E"/>
    <w:rsid w:val="00B66967"/>
    <w:rsid w:val="00B67417"/>
    <w:rsid w:val="00B676CE"/>
    <w:rsid w:val="00B71908"/>
    <w:rsid w:val="00B71AD7"/>
    <w:rsid w:val="00B71DE0"/>
    <w:rsid w:val="00B7224D"/>
    <w:rsid w:val="00B7277F"/>
    <w:rsid w:val="00B73EB2"/>
    <w:rsid w:val="00B74174"/>
    <w:rsid w:val="00B743F4"/>
    <w:rsid w:val="00B750B1"/>
    <w:rsid w:val="00B75470"/>
    <w:rsid w:val="00B75F22"/>
    <w:rsid w:val="00B763C7"/>
    <w:rsid w:val="00B7659B"/>
    <w:rsid w:val="00B76A03"/>
    <w:rsid w:val="00B76A06"/>
    <w:rsid w:val="00B76FED"/>
    <w:rsid w:val="00B776CC"/>
    <w:rsid w:val="00B778A7"/>
    <w:rsid w:val="00B80954"/>
    <w:rsid w:val="00B816B9"/>
    <w:rsid w:val="00B81CC3"/>
    <w:rsid w:val="00B81CF2"/>
    <w:rsid w:val="00B82241"/>
    <w:rsid w:val="00B83B93"/>
    <w:rsid w:val="00B84A44"/>
    <w:rsid w:val="00B84F54"/>
    <w:rsid w:val="00B8560E"/>
    <w:rsid w:val="00B86AA1"/>
    <w:rsid w:val="00B86C03"/>
    <w:rsid w:val="00B87020"/>
    <w:rsid w:val="00B9060E"/>
    <w:rsid w:val="00B928FC"/>
    <w:rsid w:val="00B93D38"/>
    <w:rsid w:val="00B93E1F"/>
    <w:rsid w:val="00B95870"/>
    <w:rsid w:val="00B96483"/>
    <w:rsid w:val="00B96DB5"/>
    <w:rsid w:val="00B972ED"/>
    <w:rsid w:val="00BA04B2"/>
    <w:rsid w:val="00BA06E4"/>
    <w:rsid w:val="00BA111C"/>
    <w:rsid w:val="00BA181E"/>
    <w:rsid w:val="00BA1C00"/>
    <w:rsid w:val="00BA208C"/>
    <w:rsid w:val="00BA2111"/>
    <w:rsid w:val="00BA2475"/>
    <w:rsid w:val="00BA2AC4"/>
    <w:rsid w:val="00BA311F"/>
    <w:rsid w:val="00BA321B"/>
    <w:rsid w:val="00BA3BE4"/>
    <w:rsid w:val="00BA3E49"/>
    <w:rsid w:val="00BA4B80"/>
    <w:rsid w:val="00BA535F"/>
    <w:rsid w:val="00BA5614"/>
    <w:rsid w:val="00BA5A07"/>
    <w:rsid w:val="00BA5B45"/>
    <w:rsid w:val="00BA61A7"/>
    <w:rsid w:val="00BA6D74"/>
    <w:rsid w:val="00BA6EA5"/>
    <w:rsid w:val="00BA7109"/>
    <w:rsid w:val="00BA77FD"/>
    <w:rsid w:val="00BA785B"/>
    <w:rsid w:val="00BB009B"/>
    <w:rsid w:val="00BB0B7A"/>
    <w:rsid w:val="00BB0D7B"/>
    <w:rsid w:val="00BB12A1"/>
    <w:rsid w:val="00BB199E"/>
    <w:rsid w:val="00BB19AD"/>
    <w:rsid w:val="00BB1B75"/>
    <w:rsid w:val="00BB1EFA"/>
    <w:rsid w:val="00BB242F"/>
    <w:rsid w:val="00BB306B"/>
    <w:rsid w:val="00BB3152"/>
    <w:rsid w:val="00BB3434"/>
    <w:rsid w:val="00BB3C8D"/>
    <w:rsid w:val="00BB485D"/>
    <w:rsid w:val="00BB5243"/>
    <w:rsid w:val="00BB553C"/>
    <w:rsid w:val="00BB5730"/>
    <w:rsid w:val="00BB5864"/>
    <w:rsid w:val="00BB6B38"/>
    <w:rsid w:val="00BB78A6"/>
    <w:rsid w:val="00BB7D86"/>
    <w:rsid w:val="00BC169F"/>
    <w:rsid w:val="00BC5205"/>
    <w:rsid w:val="00BC52D3"/>
    <w:rsid w:val="00BC55CD"/>
    <w:rsid w:val="00BC5856"/>
    <w:rsid w:val="00BC5B36"/>
    <w:rsid w:val="00BC5DB1"/>
    <w:rsid w:val="00BC663F"/>
    <w:rsid w:val="00BC6D76"/>
    <w:rsid w:val="00BC712F"/>
    <w:rsid w:val="00BC74A9"/>
    <w:rsid w:val="00BC763C"/>
    <w:rsid w:val="00BC7715"/>
    <w:rsid w:val="00BC7728"/>
    <w:rsid w:val="00BC77EA"/>
    <w:rsid w:val="00BC7A9F"/>
    <w:rsid w:val="00BD02D7"/>
    <w:rsid w:val="00BD099B"/>
    <w:rsid w:val="00BD1157"/>
    <w:rsid w:val="00BD1B4A"/>
    <w:rsid w:val="00BD1C07"/>
    <w:rsid w:val="00BD2FFA"/>
    <w:rsid w:val="00BD3493"/>
    <w:rsid w:val="00BD3B41"/>
    <w:rsid w:val="00BD3D10"/>
    <w:rsid w:val="00BD4194"/>
    <w:rsid w:val="00BD4351"/>
    <w:rsid w:val="00BD46D4"/>
    <w:rsid w:val="00BD4DE8"/>
    <w:rsid w:val="00BD5BBC"/>
    <w:rsid w:val="00BD7BB4"/>
    <w:rsid w:val="00BE00F2"/>
    <w:rsid w:val="00BE05E7"/>
    <w:rsid w:val="00BE07EF"/>
    <w:rsid w:val="00BE1045"/>
    <w:rsid w:val="00BE139E"/>
    <w:rsid w:val="00BE2AE9"/>
    <w:rsid w:val="00BE359B"/>
    <w:rsid w:val="00BE3DC2"/>
    <w:rsid w:val="00BE4206"/>
    <w:rsid w:val="00BE4FE4"/>
    <w:rsid w:val="00BE5101"/>
    <w:rsid w:val="00BE5B1C"/>
    <w:rsid w:val="00BE6127"/>
    <w:rsid w:val="00BE6451"/>
    <w:rsid w:val="00BE673F"/>
    <w:rsid w:val="00BE6CA5"/>
    <w:rsid w:val="00BE799B"/>
    <w:rsid w:val="00BF510A"/>
    <w:rsid w:val="00BF53FB"/>
    <w:rsid w:val="00BF590D"/>
    <w:rsid w:val="00BF5FDE"/>
    <w:rsid w:val="00BF71A8"/>
    <w:rsid w:val="00BF7C5E"/>
    <w:rsid w:val="00C002FE"/>
    <w:rsid w:val="00C006ED"/>
    <w:rsid w:val="00C00C24"/>
    <w:rsid w:val="00C00E65"/>
    <w:rsid w:val="00C0144A"/>
    <w:rsid w:val="00C01A13"/>
    <w:rsid w:val="00C02452"/>
    <w:rsid w:val="00C02844"/>
    <w:rsid w:val="00C02B21"/>
    <w:rsid w:val="00C02FD9"/>
    <w:rsid w:val="00C03F06"/>
    <w:rsid w:val="00C04852"/>
    <w:rsid w:val="00C06E13"/>
    <w:rsid w:val="00C06EF7"/>
    <w:rsid w:val="00C07376"/>
    <w:rsid w:val="00C07547"/>
    <w:rsid w:val="00C07AE3"/>
    <w:rsid w:val="00C07C6A"/>
    <w:rsid w:val="00C1022E"/>
    <w:rsid w:val="00C1095B"/>
    <w:rsid w:val="00C109A6"/>
    <w:rsid w:val="00C1101E"/>
    <w:rsid w:val="00C1110D"/>
    <w:rsid w:val="00C13264"/>
    <w:rsid w:val="00C14724"/>
    <w:rsid w:val="00C14B54"/>
    <w:rsid w:val="00C165D7"/>
    <w:rsid w:val="00C16A34"/>
    <w:rsid w:val="00C173BA"/>
    <w:rsid w:val="00C17B25"/>
    <w:rsid w:val="00C17D90"/>
    <w:rsid w:val="00C17E4F"/>
    <w:rsid w:val="00C203D3"/>
    <w:rsid w:val="00C20E42"/>
    <w:rsid w:val="00C21570"/>
    <w:rsid w:val="00C23A25"/>
    <w:rsid w:val="00C242BF"/>
    <w:rsid w:val="00C27D5B"/>
    <w:rsid w:val="00C27F73"/>
    <w:rsid w:val="00C3058F"/>
    <w:rsid w:val="00C307C2"/>
    <w:rsid w:val="00C3120D"/>
    <w:rsid w:val="00C31DEE"/>
    <w:rsid w:val="00C31E94"/>
    <w:rsid w:val="00C32109"/>
    <w:rsid w:val="00C326C9"/>
    <w:rsid w:val="00C32859"/>
    <w:rsid w:val="00C32968"/>
    <w:rsid w:val="00C32D6F"/>
    <w:rsid w:val="00C33AC4"/>
    <w:rsid w:val="00C33EDB"/>
    <w:rsid w:val="00C3463A"/>
    <w:rsid w:val="00C34775"/>
    <w:rsid w:val="00C34C21"/>
    <w:rsid w:val="00C3509B"/>
    <w:rsid w:val="00C35102"/>
    <w:rsid w:val="00C35734"/>
    <w:rsid w:val="00C35C60"/>
    <w:rsid w:val="00C361B1"/>
    <w:rsid w:val="00C36748"/>
    <w:rsid w:val="00C36A77"/>
    <w:rsid w:val="00C36CF4"/>
    <w:rsid w:val="00C37090"/>
    <w:rsid w:val="00C40A66"/>
    <w:rsid w:val="00C40BE0"/>
    <w:rsid w:val="00C40E3F"/>
    <w:rsid w:val="00C41546"/>
    <w:rsid w:val="00C42198"/>
    <w:rsid w:val="00C42AB0"/>
    <w:rsid w:val="00C42E14"/>
    <w:rsid w:val="00C42E3C"/>
    <w:rsid w:val="00C43100"/>
    <w:rsid w:val="00C43974"/>
    <w:rsid w:val="00C43AF7"/>
    <w:rsid w:val="00C445C0"/>
    <w:rsid w:val="00C45C6B"/>
    <w:rsid w:val="00C45DD5"/>
    <w:rsid w:val="00C46149"/>
    <w:rsid w:val="00C46481"/>
    <w:rsid w:val="00C46B09"/>
    <w:rsid w:val="00C46B5F"/>
    <w:rsid w:val="00C46E71"/>
    <w:rsid w:val="00C47329"/>
    <w:rsid w:val="00C47359"/>
    <w:rsid w:val="00C47CB9"/>
    <w:rsid w:val="00C50507"/>
    <w:rsid w:val="00C50BC4"/>
    <w:rsid w:val="00C50F40"/>
    <w:rsid w:val="00C51445"/>
    <w:rsid w:val="00C5297B"/>
    <w:rsid w:val="00C52CD1"/>
    <w:rsid w:val="00C52F71"/>
    <w:rsid w:val="00C54093"/>
    <w:rsid w:val="00C542D9"/>
    <w:rsid w:val="00C550FC"/>
    <w:rsid w:val="00C55801"/>
    <w:rsid w:val="00C55BDE"/>
    <w:rsid w:val="00C564D8"/>
    <w:rsid w:val="00C56A7D"/>
    <w:rsid w:val="00C57DE4"/>
    <w:rsid w:val="00C608A4"/>
    <w:rsid w:val="00C61161"/>
    <w:rsid w:val="00C61890"/>
    <w:rsid w:val="00C62177"/>
    <w:rsid w:val="00C6238B"/>
    <w:rsid w:val="00C6240C"/>
    <w:rsid w:val="00C627F9"/>
    <w:rsid w:val="00C63054"/>
    <w:rsid w:val="00C63700"/>
    <w:rsid w:val="00C63C4F"/>
    <w:rsid w:val="00C64451"/>
    <w:rsid w:val="00C6476C"/>
    <w:rsid w:val="00C64B67"/>
    <w:rsid w:val="00C6533A"/>
    <w:rsid w:val="00C6543B"/>
    <w:rsid w:val="00C656D9"/>
    <w:rsid w:val="00C66877"/>
    <w:rsid w:val="00C67B05"/>
    <w:rsid w:val="00C67C13"/>
    <w:rsid w:val="00C71334"/>
    <w:rsid w:val="00C718E4"/>
    <w:rsid w:val="00C71962"/>
    <w:rsid w:val="00C71B3F"/>
    <w:rsid w:val="00C7390B"/>
    <w:rsid w:val="00C73EEC"/>
    <w:rsid w:val="00C74106"/>
    <w:rsid w:val="00C745CF"/>
    <w:rsid w:val="00C748FB"/>
    <w:rsid w:val="00C75095"/>
    <w:rsid w:val="00C757C9"/>
    <w:rsid w:val="00C76458"/>
    <w:rsid w:val="00C766E6"/>
    <w:rsid w:val="00C768BB"/>
    <w:rsid w:val="00C76BD8"/>
    <w:rsid w:val="00C76C52"/>
    <w:rsid w:val="00C76E16"/>
    <w:rsid w:val="00C773C5"/>
    <w:rsid w:val="00C7746D"/>
    <w:rsid w:val="00C77634"/>
    <w:rsid w:val="00C8029F"/>
    <w:rsid w:val="00C808F7"/>
    <w:rsid w:val="00C80B3C"/>
    <w:rsid w:val="00C80D78"/>
    <w:rsid w:val="00C8113F"/>
    <w:rsid w:val="00C814AC"/>
    <w:rsid w:val="00C8170E"/>
    <w:rsid w:val="00C8209C"/>
    <w:rsid w:val="00C838A6"/>
    <w:rsid w:val="00C83A81"/>
    <w:rsid w:val="00C83E96"/>
    <w:rsid w:val="00C85F24"/>
    <w:rsid w:val="00C86358"/>
    <w:rsid w:val="00C86B5B"/>
    <w:rsid w:val="00C876CF"/>
    <w:rsid w:val="00C90736"/>
    <w:rsid w:val="00C9172C"/>
    <w:rsid w:val="00C92972"/>
    <w:rsid w:val="00C92C17"/>
    <w:rsid w:val="00C92E66"/>
    <w:rsid w:val="00C933F3"/>
    <w:rsid w:val="00C952C5"/>
    <w:rsid w:val="00C959DF"/>
    <w:rsid w:val="00C95E65"/>
    <w:rsid w:val="00C9606B"/>
    <w:rsid w:val="00C96A85"/>
    <w:rsid w:val="00C96DF8"/>
    <w:rsid w:val="00C97368"/>
    <w:rsid w:val="00CA0D98"/>
    <w:rsid w:val="00CA0E6B"/>
    <w:rsid w:val="00CA0FBE"/>
    <w:rsid w:val="00CA1806"/>
    <w:rsid w:val="00CA19CB"/>
    <w:rsid w:val="00CA2351"/>
    <w:rsid w:val="00CA28C5"/>
    <w:rsid w:val="00CA3BB0"/>
    <w:rsid w:val="00CA3E2B"/>
    <w:rsid w:val="00CA40BF"/>
    <w:rsid w:val="00CA4AFE"/>
    <w:rsid w:val="00CA5600"/>
    <w:rsid w:val="00CA5826"/>
    <w:rsid w:val="00CA6768"/>
    <w:rsid w:val="00CA68BF"/>
    <w:rsid w:val="00CA6B17"/>
    <w:rsid w:val="00CB01E3"/>
    <w:rsid w:val="00CB045D"/>
    <w:rsid w:val="00CB1074"/>
    <w:rsid w:val="00CB109C"/>
    <w:rsid w:val="00CB12A3"/>
    <w:rsid w:val="00CB1483"/>
    <w:rsid w:val="00CB1A78"/>
    <w:rsid w:val="00CB306B"/>
    <w:rsid w:val="00CB3EFA"/>
    <w:rsid w:val="00CB3F69"/>
    <w:rsid w:val="00CB40E1"/>
    <w:rsid w:val="00CB4900"/>
    <w:rsid w:val="00CB49A2"/>
    <w:rsid w:val="00CB544E"/>
    <w:rsid w:val="00CB569F"/>
    <w:rsid w:val="00CB65FC"/>
    <w:rsid w:val="00CB6A2A"/>
    <w:rsid w:val="00CB6EDF"/>
    <w:rsid w:val="00CB7814"/>
    <w:rsid w:val="00CB7D39"/>
    <w:rsid w:val="00CC14BB"/>
    <w:rsid w:val="00CC1511"/>
    <w:rsid w:val="00CC1CCE"/>
    <w:rsid w:val="00CC1DB1"/>
    <w:rsid w:val="00CC1FFB"/>
    <w:rsid w:val="00CC29DF"/>
    <w:rsid w:val="00CC2F3F"/>
    <w:rsid w:val="00CC365F"/>
    <w:rsid w:val="00CC394B"/>
    <w:rsid w:val="00CC521D"/>
    <w:rsid w:val="00CC52DD"/>
    <w:rsid w:val="00CC607B"/>
    <w:rsid w:val="00CC619D"/>
    <w:rsid w:val="00CC65F7"/>
    <w:rsid w:val="00CC73D6"/>
    <w:rsid w:val="00CD15B4"/>
    <w:rsid w:val="00CD1E8B"/>
    <w:rsid w:val="00CD23EE"/>
    <w:rsid w:val="00CD2848"/>
    <w:rsid w:val="00CD339A"/>
    <w:rsid w:val="00CD39C8"/>
    <w:rsid w:val="00CD4EED"/>
    <w:rsid w:val="00CD4FE5"/>
    <w:rsid w:val="00CD539D"/>
    <w:rsid w:val="00CD5590"/>
    <w:rsid w:val="00CD568F"/>
    <w:rsid w:val="00CD6C6B"/>
    <w:rsid w:val="00CD6D4A"/>
    <w:rsid w:val="00CE06C6"/>
    <w:rsid w:val="00CE0A55"/>
    <w:rsid w:val="00CE19B3"/>
    <w:rsid w:val="00CE1E57"/>
    <w:rsid w:val="00CE2076"/>
    <w:rsid w:val="00CE2590"/>
    <w:rsid w:val="00CE25DC"/>
    <w:rsid w:val="00CE2955"/>
    <w:rsid w:val="00CE3198"/>
    <w:rsid w:val="00CE3460"/>
    <w:rsid w:val="00CE37E1"/>
    <w:rsid w:val="00CE3A54"/>
    <w:rsid w:val="00CE3B92"/>
    <w:rsid w:val="00CE3D6A"/>
    <w:rsid w:val="00CE4A1D"/>
    <w:rsid w:val="00CE4BDF"/>
    <w:rsid w:val="00CE504B"/>
    <w:rsid w:val="00CE51F9"/>
    <w:rsid w:val="00CE5221"/>
    <w:rsid w:val="00CE5930"/>
    <w:rsid w:val="00CE62AB"/>
    <w:rsid w:val="00CE62E1"/>
    <w:rsid w:val="00CE651B"/>
    <w:rsid w:val="00CE6520"/>
    <w:rsid w:val="00CE6AAC"/>
    <w:rsid w:val="00CE71DD"/>
    <w:rsid w:val="00CE734E"/>
    <w:rsid w:val="00CE7DA3"/>
    <w:rsid w:val="00CF1CB5"/>
    <w:rsid w:val="00CF1CEA"/>
    <w:rsid w:val="00CF1FBD"/>
    <w:rsid w:val="00CF260D"/>
    <w:rsid w:val="00CF2664"/>
    <w:rsid w:val="00CF3E15"/>
    <w:rsid w:val="00CF4D28"/>
    <w:rsid w:val="00CF5410"/>
    <w:rsid w:val="00CF584E"/>
    <w:rsid w:val="00CF6747"/>
    <w:rsid w:val="00CF6A53"/>
    <w:rsid w:val="00D004E7"/>
    <w:rsid w:val="00D00939"/>
    <w:rsid w:val="00D01B91"/>
    <w:rsid w:val="00D028C1"/>
    <w:rsid w:val="00D03123"/>
    <w:rsid w:val="00D03620"/>
    <w:rsid w:val="00D03BE6"/>
    <w:rsid w:val="00D03E67"/>
    <w:rsid w:val="00D0441D"/>
    <w:rsid w:val="00D04863"/>
    <w:rsid w:val="00D0498E"/>
    <w:rsid w:val="00D04B38"/>
    <w:rsid w:val="00D051A4"/>
    <w:rsid w:val="00D052A5"/>
    <w:rsid w:val="00D06E20"/>
    <w:rsid w:val="00D072C5"/>
    <w:rsid w:val="00D10689"/>
    <w:rsid w:val="00D111D2"/>
    <w:rsid w:val="00D11B86"/>
    <w:rsid w:val="00D132A8"/>
    <w:rsid w:val="00D142D3"/>
    <w:rsid w:val="00D16520"/>
    <w:rsid w:val="00D1694C"/>
    <w:rsid w:val="00D16974"/>
    <w:rsid w:val="00D16C9C"/>
    <w:rsid w:val="00D17114"/>
    <w:rsid w:val="00D1749E"/>
    <w:rsid w:val="00D175E9"/>
    <w:rsid w:val="00D17BFF"/>
    <w:rsid w:val="00D2058F"/>
    <w:rsid w:val="00D21ADA"/>
    <w:rsid w:val="00D2257A"/>
    <w:rsid w:val="00D22C36"/>
    <w:rsid w:val="00D23298"/>
    <w:rsid w:val="00D236B5"/>
    <w:rsid w:val="00D23D0B"/>
    <w:rsid w:val="00D249A8"/>
    <w:rsid w:val="00D2545C"/>
    <w:rsid w:val="00D25C16"/>
    <w:rsid w:val="00D2646F"/>
    <w:rsid w:val="00D31B98"/>
    <w:rsid w:val="00D327CD"/>
    <w:rsid w:val="00D33CE3"/>
    <w:rsid w:val="00D34435"/>
    <w:rsid w:val="00D34459"/>
    <w:rsid w:val="00D352B0"/>
    <w:rsid w:val="00D354C1"/>
    <w:rsid w:val="00D36A59"/>
    <w:rsid w:val="00D372FE"/>
    <w:rsid w:val="00D377BB"/>
    <w:rsid w:val="00D37A0A"/>
    <w:rsid w:val="00D37BEF"/>
    <w:rsid w:val="00D403CC"/>
    <w:rsid w:val="00D416E7"/>
    <w:rsid w:val="00D41ACA"/>
    <w:rsid w:val="00D42BEB"/>
    <w:rsid w:val="00D42DA6"/>
    <w:rsid w:val="00D43271"/>
    <w:rsid w:val="00D434E8"/>
    <w:rsid w:val="00D436A1"/>
    <w:rsid w:val="00D4390C"/>
    <w:rsid w:val="00D43A12"/>
    <w:rsid w:val="00D43BB6"/>
    <w:rsid w:val="00D43E49"/>
    <w:rsid w:val="00D447A8"/>
    <w:rsid w:val="00D44ABF"/>
    <w:rsid w:val="00D456A0"/>
    <w:rsid w:val="00D45895"/>
    <w:rsid w:val="00D459A9"/>
    <w:rsid w:val="00D46319"/>
    <w:rsid w:val="00D467C4"/>
    <w:rsid w:val="00D47809"/>
    <w:rsid w:val="00D47881"/>
    <w:rsid w:val="00D47894"/>
    <w:rsid w:val="00D51912"/>
    <w:rsid w:val="00D51D73"/>
    <w:rsid w:val="00D52143"/>
    <w:rsid w:val="00D52327"/>
    <w:rsid w:val="00D52357"/>
    <w:rsid w:val="00D534B0"/>
    <w:rsid w:val="00D53AD6"/>
    <w:rsid w:val="00D53EEC"/>
    <w:rsid w:val="00D54BE0"/>
    <w:rsid w:val="00D55307"/>
    <w:rsid w:val="00D5531B"/>
    <w:rsid w:val="00D55A61"/>
    <w:rsid w:val="00D56919"/>
    <w:rsid w:val="00D56A37"/>
    <w:rsid w:val="00D57060"/>
    <w:rsid w:val="00D604A0"/>
    <w:rsid w:val="00D612D3"/>
    <w:rsid w:val="00D615B1"/>
    <w:rsid w:val="00D618E1"/>
    <w:rsid w:val="00D6228D"/>
    <w:rsid w:val="00D62A36"/>
    <w:rsid w:val="00D62AA8"/>
    <w:rsid w:val="00D62E6D"/>
    <w:rsid w:val="00D63745"/>
    <w:rsid w:val="00D642E0"/>
    <w:rsid w:val="00D6459E"/>
    <w:rsid w:val="00D647FC"/>
    <w:rsid w:val="00D64867"/>
    <w:rsid w:val="00D64942"/>
    <w:rsid w:val="00D6574C"/>
    <w:rsid w:val="00D65C7C"/>
    <w:rsid w:val="00D6651C"/>
    <w:rsid w:val="00D6697D"/>
    <w:rsid w:val="00D70BC7"/>
    <w:rsid w:val="00D70EF9"/>
    <w:rsid w:val="00D7137C"/>
    <w:rsid w:val="00D728C6"/>
    <w:rsid w:val="00D72A87"/>
    <w:rsid w:val="00D72F8F"/>
    <w:rsid w:val="00D730B4"/>
    <w:rsid w:val="00D7336F"/>
    <w:rsid w:val="00D7408A"/>
    <w:rsid w:val="00D7465B"/>
    <w:rsid w:val="00D746B9"/>
    <w:rsid w:val="00D74E6C"/>
    <w:rsid w:val="00D75E48"/>
    <w:rsid w:val="00D75F57"/>
    <w:rsid w:val="00D76598"/>
    <w:rsid w:val="00D7677B"/>
    <w:rsid w:val="00D76E71"/>
    <w:rsid w:val="00D77C95"/>
    <w:rsid w:val="00D77FE3"/>
    <w:rsid w:val="00D804DD"/>
    <w:rsid w:val="00D80CEB"/>
    <w:rsid w:val="00D811E4"/>
    <w:rsid w:val="00D81ABC"/>
    <w:rsid w:val="00D8294B"/>
    <w:rsid w:val="00D82A40"/>
    <w:rsid w:val="00D82D1A"/>
    <w:rsid w:val="00D830FA"/>
    <w:rsid w:val="00D849EE"/>
    <w:rsid w:val="00D84CCE"/>
    <w:rsid w:val="00D85396"/>
    <w:rsid w:val="00D8584B"/>
    <w:rsid w:val="00D85E79"/>
    <w:rsid w:val="00D85EAA"/>
    <w:rsid w:val="00D86726"/>
    <w:rsid w:val="00D86AAB"/>
    <w:rsid w:val="00D86BC7"/>
    <w:rsid w:val="00D86CF2"/>
    <w:rsid w:val="00D87017"/>
    <w:rsid w:val="00D90810"/>
    <w:rsid w:val="00D90867"/>
    <w:rsid w:val="00D90FBA"/>
    <w:rsid w:val="00D91898"/>
    <w:rsid w:val="00D9233D"/>
    <w:rsid w:val="00D926F5"/>
    <w:rsid w:val="00D93889"/>
    <w:rsid w:val="00D93CC2"/>
    <w:rsid w:val="00D93E21"/>
    <w:rsid w:val="00D957F3"/>
    <w:rsid w:val="00D9583E"/>
    <w:rsid w:val="00D95B7A"/>
    <w:rsid w:val="00D96DA5"/>
    <w:rsid w:val="00D9715D"/>
    <w:rsid w:val="00D97FAC"/>
    <w:rsid w:val="00DA0C31"/>
    <w:rsid w:val="00DA1F01"/>
    <w:rsid w:val="00DA200F"/>
    <w:rsid w:val="00DA2CBE"/>
    <w:rsid w:val="00DA4861"/>
    <w:rsid w:val="00DA5974"/>
    <w:rsid w:val="00DA5CD0"/>
    <w:rsid w:val="00DA6792"/>
    <w:rsid w:val="00DB07B2"/>
    <w:rsid w:val="00DB13BB"/>
    <w:rsid w:val="00DB1882"/>
    <w:rsid w:val="00DB1F35"/>
    <w:rsid w:val="00DB3C0F"/>
    <w:rsid w:val="00DB3C4D"/>
    <w:rsid w:val="00DB3D79"/>
    <w:rsid w:val="00DB494C"/>
    <w:rsid w:val="00DB4C9A"/>
    <w:rsid w:val="00DB649C"/>
    <w:rsid w:val="00DB7172"/>
    <w:rsid w:val="00DB73D3"/>
    <w:rsid w:val="00DC0517"/>
    <w:rsid w:val="00DC1400"/>
    <w:rsid w:val="00DC16FE"/>
    <w:rsid w:val="00DC30AB"/>
    <w:rsid w:val="00DC39B2"/>
    <w:rsid w:val="00DC3A7B"/>
    <w:rsid w:val="00DC46FD"/>
    <w:rsid w:val="00DC4A96"/>
    <w:rsid w:val="00DC5004"/>
    <w:rsid w:val="00DC504B"/>
    <w:rsid w:val="00DC50E8"/>
    <w:rsid w:val="00DC5893"/>
    <w:rsid w:val="00DC63E2"/>
    <w:rsid w:val="00DC692A"/>
    <w:rsid w:val="00DC6B40"/>
    <w:rsid w:val="00DC6B8C"/>
    <w:rsid w:val="00DC6EAE"/>
    <w:rsid w:val="00DC6EDD"/>
    <w:rsid w:val="00DC777C"/>
    <w:rsid w:val="00DD0335"/>
    <w:rsid w:val="00DD2EDE"/>
    <w:rsid w:val="00DD2F93"/>
    <w:rsid w:val="00DD3656"/>
    <w:rsid w:val="00DD3DC8"/>
    <w:rsid w:val="00DD5066"/>
    <w:rsid w:val="00DD5BB0"/>
    <w:rsid w:val="00DD5FF3"/>
    <w:rsid w:val="00DD63CA"/>
    <w:rsid w:val="00DD6F3E"/>
    <w:rsid w:val="00DE0CDE"/>
    <w:rsid w:val="00DE1970"/>
    <w:rsid w:val="00DE27BE"/>
    <w:rsid w:val="00DE2C14"/>
    <w:rsid w:val="00DE3031"/>
    <w:rsid w:val="00DE3F3D"/>
    <w:rsid w:val="00DE42A4"/>
    <w:rsid w:val="00DE495C"/>
    <w:rsid w:val="00DE49F0"/>
    <w:rsid w:val="00DE4B0D"/>
    <w:rsid w:val="00DE5661"/>
    <w:rsid w:val="00DE5D8B"/>
    <w:rsid w:val="00DE601D"/>
    <w:rsid w:val="00DE6232"/>
    <w:rsid w:val="00DE7212"/>
    <w:rsid w:val="00DE724A"/>
    <w:rsid w:val="00DE77F0"/>
    <w:rsid w:val="00DE7F05"/>
    <w:rsid w:val="00DF00C7"/>
    <w:rsid w:val="00DF1595"/>
    <w:rsid w:val="00DF169D"/>
    <w:rsid w:val="00DF1BCC"/>
    <w:rsid w:val="00DF26D6"/>
    <w:rsid w:val="00DF29D9"/>
    <w:rsid w:val="00DF358B"/>
    <w:rsid w:val="00DF49A6"/>
    <w:rsid w:val="00DF4D09"/>
    <w:rsid w:val="00DF5416"/>
    <w:rsid w:val="00DF60EA"/>
    <w:rsid w:val="00DF67E0"/>
    <w:rsid w:val="00DF72C6"/>
    <w:rsid w:val="00DF7CAE"/>
    <w:rsid w:val="00E016C2"/>
    <w:rsid w:val="00E01765"/>
    <w:rsid w:val="00E01A13"/>
    <w:rsid w:val="00E0221A"/>
    <w:rsid w:val="00E02294"/>
    <w:rsid w:val="00E046C2"/>
    <w:rsid w:val="00E048EC"/>
    <w:rsid w:val="00E04DC4"/>
    <w:rsid w:val="00E0637B"/>
    <w:rsid w:val="00E06582"/>
    <w:rsid w:val="00E06963"/>
    <w:rsid w:val="00E1045D"/>
    <w:rsid w:val="00E10A78"/>
    <w:rsid w:val="00E10B57"/>
    <w:rsid w:val="00E10FA9"/>
    <w:rsid w:val="00E129BC"/>
    <w:rsid w:val="00E12BDA"/>
    <w:rsid w:val="00E143EF"/>
    <w:rsid w:val="00E14632"/>
    <w:rsid w:val="00E14FA1"/>
    <w:rsid w:val="00E15992"/>
    <w:rsid w:val="00E159FD"/>
    <w:rsid w:val="00E15FC5"/>
    <w:rsid w:val="00E167AE"/>
    <w:rsid w:val="00E16A50"/>
    <w:rsid w:val="00E2028D"/>
    <w:rsid w:val="00E21F26"/>
    <w:rsid w:val="00E22093"/>
    <w:rsid w:val="00E226BE"/>
    <w:rsid w:val="00E2399B"/>
    <w:rsid w:val="00E242A4"/>
    <w:rsid w:val="00E243B1"/>
    <w:rsid w:val="00E246F5"/>
    <w:rsid w:val="00E2478E"/>
    <w:rsid w:val="00E24CFA"/>
    <w:rsid w:val="00E24F0B"/>
    <w:rsid w:val="00E256D8"/>
    <w:rsid w:val="00E257AF"/>
    <w:rsid w:val="00E26361"/>
    <w:rsid w:val="00E26E09"/>
    <w:rsid w:val="00E27237"/>
    <w:rsid w:val="00E27AE8"/>
    <w:rsid w:val="00E27C1C"/>
    <w:rsid w:val="00E27F60"/>
    <w:rsid w:val="00E3040E"/>
    <w:rsid w:val="00E307F7"/>
    <w:rsid w:val="00E307FB"/>
    <w:rsid w:val="00E318C6"/>
    <w:rsid w:val="00E31FA1"/>
    <w:rsid w:val="00E32293"/>
    <w:rsid w:val="00E32776"/>
    <w:rsid w:val="00E32FA8"/>
    <w:rsid w:val="00E33F6A"/>
    <w:rsid w:val="00E34FED"/>
    <w:rsid w:val="00E3508E"/>
    <w:rsid w:val="00E3516A"/>
    <w:rsid w:val="00E355AF"/>
    <w:rsid w:val="00E3612D"/>
    <w:rsid w:val="00E36252"/>
    <w:rsid w:val="00E362AC"/>
    <w:rsid w:val="00E36F02"/>
    <w:rsid w:val="00E37118"/>
    <w:rsid w:val="00E37D86"/>
    <w:rsid w:val="00E37E1A"/>
    <w:rsid w:val="00E40C34"/>
    <w:rsid w:val="00E40E6B"/>
    <w:rsid w:val="00E40FB0"/>
    <w:rsid w:val="00E4139A"/>
    <w:rsid w:val="00E414A7"/>
    <w:rsid w:val="00E414DB"/>
    <w:rsid w:val="00E41A1B"/>
    <w:rsid w:val="00E4284C"/>
    <w:rsid w:val="00E431A9"/>
    <w:rsid w:val="00E431CC"/>
    <w:rsid w:val="00E436C6"/>
    <w:rsid w:val="00E43995"/>
    <w:rsid w:val="00E44A16"/>
    <w:rsid w:val="00E45F1D"/>
    <w:rsid w:val="00E46245"/>
    <w:rsid w:val="00E46D7A"/>
    <w:rsid w:val="00E4730A"/>
    <w:rsid w:val="00E47467"/>
    <w:rsid w:val="00E50097"/>
    <w:rsid w:val="00E50199"/>
    <w:rsid w:val="00E503E4"/>
    <w:rsid w:val="00E512E0"/>
    <w:rsid w:val="00E5142C"/>
    <w:rsid w:val="00E52CF8"/>
    <w:rsid w:val="00E53A9A"/>
    <w:rsid w:val="00E544B7"/>
    <w:rsid w:val="00E54565"/>
    <w:rsid w:val="00E54702"/>
    <w:rsid w:val="00E55D2C"/>
    <w:rsid w:val="00E5652D"/>
    <w:rsid w:val="00E5671E"/>
    <w:rsid w:val="00E56CEB"/>
    <w:rsid w:val="00E57202"/>
    <w:rsid w:val="00E57AC9"/>
    <w:rsid w:val="00E57E39"/>
    <w:rsid w:val="00E57E77"/>
    <w:rsid w:val="00E60CB8"/>
    <w:rsid w:val="00E61BD5"/>
    <w:rsid w:val="00E62118"/>
    <w:rsid w:val="00E62825"/>
    <w:rsid w:val="00E62D36"/>
    <w:rsid w:val="00E63261"/>
    <w:rsid w:val="00E63915"/>
    <w:rsid w:val="00E63A84"/>
    <w:rsid w:val="00E64406"/>
    <w:rsid w:val="00E64646"/>
    <w:rsid w:val="00E64D08"/>
    <w:rsid w:val="00E65314"/>
    <w:rsid w:val="00E654C1"/>
    <w:rsid w:val="00E65826"/>
    <w:rsid w:val="00E65D67"/>
    <w:rsid w:val="00E661C8"/>
    <w:rsid w:val="00E671E5"/>
    <w:rsid w:val="00E67236"/>
    <w:rsid w:val="00E6785F"/>
    <w:rsid w:val="00E67C5A"/>
    <w:rsid w:val="00E70729"/>
    <w:rsid w:val="00E70772"/>
    <w:rsid w:val="00E713CC"/>
    <w:rsid w:val="00E71F91"/>
    <w:rsid w:val="00E72DBF"/>
    <w:rsid w:val="00E72E52"/>
    <w:rsid w:val="00E738FC"/>
    <w:rsid w:val="00E7411B"/>
    <w:rsid w:val="00E741C9"/>
    <w:rsid w:val="00E74538"/>
    <w:rsid w:val="00E74D9F"/>
    <w:rsid w:val="00E75DF7"/>
    <w:rsid w:val="00E75FBA"/>
    <w:rsid w:val="00E76DC3"/>
    <w:rsid w:val="00E77BE9"/>
    <w:rsid w:val="00E8069F"/>
    <w:rsid w:val="00E80E59"/>
    <w:rsid w:val="00E81F1C"/>
    <w:rsid w:val="00E824F7"/>
    <w:rsid w:val="00E827B7"/>
    <w:rsid w:val="00E8418E"/>
    <w:rsid w:val="00E84356"/>
    <w:rsid w:val="00E845DE"/>
    <w:rsid w:val="00E8474D"/>
    <w:rsid w:val="00E84900"/>
    <w:rsid w:val="00E85325"/>
    <w:rsid w:val="00E8724B"/>
    <w:rsid w:val="00E900CA"/>
    <w:rsid w:val="00E90C47"/>
    <w:rsid w:val="00E9189A"/>
    <w:rsid w:val="00E91C66"/>
    <w:rsid w:val="00E9251C"/>
    <w:rsid w:val="00E9291E"/>
    <w:rsid w:val="00E92A28"/>
    <w:rsid w:val="00E93975"/>
    <w:rsid w:val="00E93CA9"/>
    <w:rsid w:val="00E9489A"/>
    <w:rsid w:val="00E9627B"/>
    <w:rsid w:val="00E96FF3"/>
    <w:rsid w:val="00E97927"/>
    <w:rsid w:val="00E97B21"/>
    <w:rsid w:val="00EA01D4"/>
    <w:rsid w:val="00EA2353"/>
    <w:rsid w:val="00EA2406"/>
    <w:rsid w:val="00EA287C"/>
    <w:rsid w:val="00EA2E2A"/>
    <w:rsid w:val="00EA2FFA"/>
    <w:rsid w:val="00EA4212"/>
    <w:rsid w:val="00EA4BAD"/>
    <w:rsid w:val="00EA4CFC"/>
    <w:rsid w:val="00EA511A"/>
    <w:rsid w:val="00EA583F"/>
    <w:rsid w:val="00EA5FC1"/>
    <w:rsid w:val="00EA6043"/>
    <w:rsid w:val="00EA70CB"/>
    <w:rsid w:val="00EA7E65"/>
    <w:rsid w:val="00EB046D"/>
    <w:rsid w:val="00EB0A79"/>
    <w:rsid w:val="00EB0D12"/>
    <w:rsid w:val="00EB1049"/>
    <w:rsid w:val="00EB13C9"/>
    <w:rsid w:val="00EB14EA"/>
    <w:rsid w:val="00EB1ABA"/>
    <w:rsid w:val="00EB2632"/>
    <w:rsid w:val="00EB3600"/>
    <w:rsid w:val="00EB3D05"/>
    <w:rsid w:val="00EB4DED"/>
    <w:rsid w:val="00EB50F4"/>
    <w:rsid w:val="00EB5336"/>
    <w:rsid w:val="00EB548F"/>
    <w:rsid w:val="00EB5D12"/>
    <w:rsid w:val="00EB723E"/>
    <w:rsid w:val="00EB7714"/>
    <w:rsid w:val="00EC0326"/>
    <w:rsid w:val="00EC09FE"/>
    <w:rsid w:val="00EC0F18"/>
    <w:rsid w:val="00EC2045"/>
    <w:rsid w:val="00EC221F"/>
    <w:rsid w:val="00EC312C"/>
    <w:rsid w:val="00EC3384"/>
    <w:rsid w:val="00EC4017"/>
    <w:rsid w:val="00EC47B4"/>
    <w:rsid w:val="00EC5027"/>
    <w:rsid w:val="00EC5F68"/>
    <w:rsid w:val="00EC743A"/>
    <w:rsid w:val="00EC7D0C"/>
    <w:rsid w:val="00EC7F46"/>
    <w:rsid w:val="00ED02DD"/>
    <w:rsid w:val="00ED0367"/>
    <w:rsid w:val="00ED09DE"/>
    <w:rsid w:val="00ED10EA"/>
    <w:rsid w:val="00ED1B32"/>
    <w:rsid w:val="00ED242D"/>
    <w:rsid w:val="00ED2C10"/>
    <w:rsid w:val="00ED32A7"/>
    <w:rsid w:val="00ED3BE8"/>
    <w:rsid w:val="00ED3C0C"/>
    <w:rsid w:val="00ED3C73"/>
    <w:rsid w:val="00ED44C9"/>
    <w:rsid w:val="00ED485F"/>
    <w:rsid w:val="00ED53BB"/>
    <w:rsid w:val="00ED59BE"/>
    <w:rsid w:val="00ED6719"/>
    <w:rsid w:val="00ED6D4F"/>
    <w:rsid w:val="00ED6F5E"/>
    <w:rsid w:val="00ED6F70"/>
    <w:rsid w:val="00EE002B"/>
    <w:rsid w:val="00EE048F"/>
    <w:rsid w:val="00EE0BE9"/>
    <w:rsid w:val="00EE0F34"/>
    <w:rsid w:val="00EE1310"/>
    <w:rsid w:val="00EE1DA2"/>
    <w:rsid w:val="00EE22A0"/>
    <w:rsid w:val="00EE231E"/>
    <w:rsid w:val="00EE2570"/>
    <w:rsid w:val="00EE2587"/>
    <w:rsid w:val="00EE2A8C"/>
    <w:rsid w:val="00EE3AC4"/>
    <w:rsid w:val="00EE3FEF"/>
    <w:rsid w:val="00EE48FC"/>
    <w:rsid w:val="00EE4E7F"/>
    <w:rsid w:val="00EE57BC"/>
    <w:rsid w:val="00EE5EAC"/>
    <w:rsid w:val="00EE60F0"/>
    <w:rsid w:val="00EE61CA"/>
    <w:rsid w:val="00EE6ADB"/>
    <w:rsid w:val="00EE6D91"/>
    <w:rsid w:val="00EE7E88"/>
    <w:rsid w:val="00EF02F1"/>
    <w:rsid w:val="00EF0EDD"/>
    <w:rsid w:val="00EF1557"/>
    <w:rsid w:val="00EF1967"/>
    <w:rsid w:val="00EF2A8D"/>
    <w:rsid w:val="00EF3DBB"/>
    <w:rsid w:val="00EF4977"/>
    <w:rsid w:val="00EF4DD3"/>
    <w:rsid w:val="00EF562A"/>
    <w:rsid w:val="00EF5791"/>
    <w:rsid w:val="00EF5DA2"/>
    <w:rsid w:val="00EF653D"/>
    <w:rsid w:val="00EF669E"/>
    <w:rsid w:val="00EF67CC"/>
    <w:rsid w:val="00EF6B54"/>
    <w:rsid w:val="00EF7027"/>
    <w:rsid w:val="00EF728A"/>
    <w:rsid w:val="00EF7711"/>
    <w:rsid w:val="00F0024A"/>
    <w:rsid w:val="00F00A89"/>
    <w:rsid w:val="00F00B83"/>
    <w:rsid w:val="00F013AB"/>
    <w:rsid w:val="00F01E21"/>
    <w:rsid w:val="00F0220D"/>
    <w:rsid w:val="00F02A65"/>
    <w:rsid w:val="00F02C4D"/>
    <w:rsid w:val="00F02F62"/>
    <w:rsid w:val="00F03377"/>
    <w:rsid w:val="00F04435"/>
    <w:rsid w:val="00F0491E"/>
    <w:rsid w:val="00F05540"/>
    <w:rsid w:val="00F05BE0"/>
    <w:rsid w:val="00F062EC"/>
    <w:rsid w:val="00F07BC1"/>
    <w:rsid w:val="00F07CA4"/>
    <w:rsid w:val="00F10385"/>
    <w:rsid w:val="00F103BA"/>
    <w:rsid w:val="00F10F3E"/>
    <w:rsid w:val="00F116C1"/>
    <w:rsid w:val="00F116E6"/>
    <w:rsid w:val="00F12372"/>
    <w:rsid w:val="00F12F52"/>
    <w:rsid w:val="00F133DE"/>
    <w:rsid w:val="00F133FB"/>
    <w:rsid w:val="00F14411"/>
    <w:rsid w:val="00F146B6"/>
    <w:rsid w:val="00F147C1"/>
    <w:rsid w:val="00F147CB"/>
    <w:rsid w:val="00F150A9"/>
    <w:rsid w:val="00F163B1"/>
    <w:rsid w:val="00F16F2B"/>
    <w:rsid w:val="00F17D29"/>
    <w:rsid w:val="00F20DB2"/>
    <w:rsid w:val="00F2118D"/>
    <w:rsid w:val="00F211B2"/>
    <w:rsid w:val="00F22EF2"/>
    <w:rsid w:val="00F23B09"/>
    <w:rsid w:val="00F23BE7"/>
    <w:rsid w:val="00F24064"/>
    <w:rsid w:val="00F24643"/>
    <w:rsid w:val="00F24651"/>
    <w:rsid w:val="00F2564D"/>
    <w:rsid w:val="00F25C15"/>
    <w:rsid w:val="00F25E7B"/>
    <w:rsid w:val="00F26088"/>
    <w:rsid w:val="00F267BA"/>
    <w:rsid w:val="00F27319"/>
    <w:rsid w:val="00F276DD"/>
    <w:rsid w:val="00F30A4D"/>
    <w:rsid w:val="00F31FD9"/>
    <w:rsid w:val="00F323B8"/>
    <w:rsid w:val="00F32421"/>
    <w:rsid w:val="00F32E69"/>
    <w:rsid w:val="00F33F07"/>
    <w:rsid w:val="00F347C2"/>
    <w:rsid w:val="00F356BB"/>
    <w:rsid w:val="00F364FF"/>
    <w:rsid w:val="00F366D0"/>
    <w:rsid w:val="00F36A22"/>
    <w:rsid w:val="00F36F64"/>
    <w:rsid w:val="00F3763C"/>
    <w:rsid w:val="00F40B81"/>
    <w:rsid w:val="00F4137D"/>
    <w:rsid w:val="00F4166C"/>
    <w:rsid w:val="00F4202D"/>
    <w:rsid w:val="00F429BE"/>
    <w:rsid w:val="00F429D6"/>
    <w:rsid w:val="00F4303C"/>
    <w:rsid w:val="00F43463"/>
    <w:rsid w:val="00F4436A"/>
    <w:rsid w:val="00F44385"/>
    <w:rsid w:val="00F44D18"/>
    <w:rsid w:val="00F44F95"/>
    <w:rsid w:val="00F452DD"/>
    <w:rsid w:val="00F455FD"/>
    <w:rsid w:val="00F45706"/>
    <w:rsid w:val="00F46458"/>
    <w:rsid w:val="00F47141"/>
    <w:rsid w:val="00F47F8B"/>
    <w:rsid w:val="00F506E3"/>
    <w:rsid w:val="00F507A2"/>
    <w:rsid w:val="00F50AC0"/>
    <w:rsid w:val="00F50F34"/>
    <w:rsid w:val="00F51164"/>
    <w:rsid w:val="00F51A9B"/>
    <w:rsid w:val="00F51FF8"/>
    <w:rsid w:val="00F520EF"/>
    <w:rsid w:val="00F52C2A"/>
    <w:rsid w:val="00F53389"/>
    <w:rsid w:val="00F53A3E"/>
    <w:rsid w:val="00F54317"/>
    <w:rsid w:val="00F5442D"/>
    <w:rsid w:val="00F54DF0"/>
    <w:rsid w:val="00F56381"/>
    <w:rsid w:val="00F61448"/>
    <w:rsid w:val="00F629AC"/>
    <w:rsid w:val="00F62FB4"/>
    <w:rsid w:val="00F63950"/>
    <w:rsid w:val="00F64D95"/>
    <w:rsid w:val="00F66576"/>
    <w:rsid w:val="00F66C53"/>
    <w:rsid w:val="00F679EA"/>
    <w:rsid w:val="00F70BC7"/>
    <w:rsid w:val="00F717CC"/>
    <w:rsid w:val="00F725C9"/>
    <w:rsid w:val="00F72666"/>
    <w:rsid w:val="00F72CDC"/>
    <w:rsid w:val="00F72E88"/>
    <w:rsid w:val="00F734DC"/>
    <w:rsid w:val="00F73A2E"/>
    <w:rsid w:val="00F73D42"/>
    <w:rsid w:val="00F73D5B"/>
    <w:rsid w:val="00F74069"/>
    <w:rsid w:val="00F7466B"/>
    <w:rsid w:val="00F74E87"/>
    <w:rsid w:val="00F750FE"/>
    <w:rsid w:val="00F75461"/>
    <w:rsid w:val="00F755F2"/>
    <w:rsid w:val="00F75D61"/>
    <w:rsid w:val="00F75D7F"/>
    <w:rsid w:val="00F75F99"/>
    <w:rsid w:val="00F778EF"/>
    <w:rsid w:val="00F77CD5"/>
    <w:rsid w:val="00F8031C"/>
    <w:rsid w:val="00F80578"/>
    <w:rsid w:val="00F80BA6"/>
    <w:rsid w:val="00F8179F"/>
    <w:rsid w:val="00F81A1C"/>
    <w:rsid w:val="00F83B7F"/>
    <w:rsid w:val="00F83DC1"/>
    <w:rsid w:val="00F84979"/>
    <w:rsid w:val="00F861C5"/>
    <w:rsid w:val="00F90AB8"/>
    <w:rsid w:val="00F9104B"/>
    <w:rsid w:val="00F91197"/>
    <w:rsid w:val="00F91BA7"/>
    <w:rsid w:val="00F923AE"/>
    <w:rsid w:val="00F9291B"/>
    <w:rsid w:val="00F92D11"/>
    <w:rsid w:val="00F92D31"/>
    <w:rsid w:val="00F934D3"/>
    <w:rsid w:val="00F945A1"/>
    <w:rsid w:val="00F94715"/>
    <w:rsid w:val="00F95245"/>
    <w:rsid w:val="00F965FE"/>
    <w:rsid w:val="00F96687"/>
    <w:rsid w:val="00F96DAC"/>
    <w:rsid w:val="00FA04ED"/>
    <w:rsid w:val="00FA0568"/>
    <w:rsid w:val="00FA0576"/>
    <w:rsid w:val="00FA0F31"/>
    <w:rsid w:val="00FA116D"/>
    <w:rsid w:val="00FA1ED0"/>
    <w:rsid w:val="00FA1F13"/>
    <w:rsid w:val="00FA203E"/>
    <w:rsid w:val="00FA245A"/>
    <w:rsid w:val="00FA279A"/>
    <w:rsid w:val="00FA2D8C"/>
    <w:rsid w:val="00FA2F98"/>
    <w:rsid w:val="00FA33A0"/>
    <w:rsid w:val="00FA33C9"/>
    <w:rsid w:val="00FA3E43"/>
    <w:rsid w:val="00FA5CEA"/>
    <w:rsid w:val="00FA60F8"/>
    <w:rsid w:val="00FA679E"/>
    <w:rsid w:val="00FA6B49"/>
    <w:rsid w:val="00FA6D57"/>
    <w:rsid w:val="00FA7393"/>
    <w:rsid w:val="00FB0061"/>
    <w:rsid w:val="00FB09C6"/>
    <w:rsid w:val="00FB1401"/>
    <w:rsid w:val="00FB2731"/>
    <w:rsid w:val="00FB3C5F"/>
    <w:rsid w:val="00FB41C6"/>
    <w:rsid w:val="00FB41D5"/>
    <w:rsid w:val="00FB46AC"/>
    <w:rsid w:val="00FB47B4"/>
    <w:rsid w:val="00FB47F1"/>
    <w:rsid w:val="00FB4DF8"/>
    <w:rsid w:val="00FB5AA4"/>
    <w:rsid w:val="00FB5ECB"/>
    <w:rsid w:val="00FB66B8"/>
    <w:rsid w:val="00FB68E0"/>
    <w:rsid w:val="00FB6A8E"/>
    <w:rsid w:val="00FB718E"/>
    <w:rsid w:val="00FB71C4"/>
    <w:rsid w:val="00FC0FDE"/>
    <w:rsid w:val="00FC27B9"/>
    <w:rsid w:val="00FC2C0A"/>
    <w:rsid w:val="00FC383B"/>
    <w:rsid w:val="00FC426E"/>
    <w:rsid w:val="00FC45A0"/>
    <w:rsid w:val="00FC462D"/>
    <w:rsid w:val="00FC5582"/>
    <w:rsid w:val="00FC5C2B"/>
    <w:rsid w:val="00FC5CE3"/>
    <w:rsid w:val="00FC5D49"/>
    <w:rsid w:val="00FC6647"/>
    <w:rsid w:val="00FC6C41"/>
    <w:rsid w:val="00FC6C9F"/>
    <w:rsid w:val="00FC6FE3"/>
    <w:rsid w:val="00FC73CB"/>
    <w:rsid w:val="00FD0003"/>
    <w:rsid w:val="00FD0220"/>
    <w:rsid w:val="00FD0BBE"/>
    <w:rsid w:val="00FD2765"/>
    <w:rsid w:val="00FD44B6"/>
    <w:rsid w:val="00FD5293"/>
    <w:rsid w:val="00FD56C5"/>
    <w:rsid w:val="00FD5BFD"/>
    <w:rsid w:val="00FD60F9"/>
    <w:rsid w:val="00FD6CE9"/>
    <w:rsid w:val="00FD727B"/>
    <w:rsid w:val="00FD7A56"/>
    <w:rsid w:val="00FE0208"/>
    <w:rsid w:val="00FE033B"/>
    <w:rsid w:val="00FE06F5"/>
    <w:rsid w:val="00FE0A67"/>
    <w:rsid w:val="00FE0FB0"/>
    <w:rsid w:val="00FE1054"/>
    <w:rsid w:val="00FE1909"/>
    <w:rsid w:val="00FE1D9A"/>
    <w:rsid w:val="00FE2571"/>
    <w:rsid w:val="00FE282C"/>
    <w:rsid w:val="00FE2D27"/>
    <w:rsid w:val="00FE3180"/>
    <w:rsid w:val="00FE4F79"/>
    <w:rsid w:val="00FE50EF"/>
    <w:rsid w:val="00FE5704"/>
    <w:rsid w:val="00FE6999"/>
    <w:rsid w:val="00FE6B72"/>
    <w:rsid w:val="00FE6CC9"/>
    <w:rsid w:val="00FE7616"/>
    <w:rsid w:val="00FE7986"/>
    <w:rsid w:val="00FE7CBA"/>
    <w:rsid w:val="00FE7FBF"/>
    <w:rsid w:val="00FF08DF"/>
    <w:rsid w:val="00FF094E"/>
    <w:rsid w:val="00FF0BCA"/>
    <w:rsid w:val="00FF1EE6"/>
    <w:rsid w:val="00FF2826"/>
    <w:rsid w:val="00FF3751"/>
    <w:rsid w:val="00FF4CCD"/>
    <w:rsid w:val="00FF4F76"/>
    <w:rsid w:val="00FF52AA"/>
    <w:rsid w:val="00FF5752"/>
    <w:rsid w:val="00FF5D2A"/>
    <w:rsid w:val="00FF6832"/>
    <w:rsid w:val="00FF6AB8"/>
    <w:rsid w:val="00FF702E"/>
    <w:rsid w:val="00FF7095"/>
    <w:rsid w:val="00FF735B"/>
    <w:rsid w:val="00FF7782"/>
    <w:rsid w:val="00FF7FB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B04946"/>
    <w:pPr>
      <w:spacing w:before="200" w:after="120" w:line="480" w:lineRule="auto"/>
      <w:ind w:right="357"/>
      <w:jc w:val="both"/>
    </w:pPr>
    <w:rPr>
      <w:rFonts w:ascii="Arial" w:eastAsia="Times New Roman" w:hAnsi="Arial"/>
      <w:sz w:val="24"/>
      <w:szCs w:val="20"/>
      <w:lang w:val="en-US" w:eastAsia="en-US"/>
    </w:rPr>
  </w:style>
  <w:style w:type="paragraph" w:styleId="Heading1">
    <w:name w:val="heading 1"/>
    <w:basedOn w:val="Normal"/>
    <w:next w:val="Normal"/>
    <w:link w:val="Heading1Char"/>
    <w:uiPriority w:val="99"/>
    <w:qFormat/>
    <w:rsid w:val="005A628C"/>
    <w:pPr>
      <w:spacing w:before="480"/>
      <w:contextualSpacing/>
      <w:outlineLvl w:val="0"/>
    </w:pPr>
    <w:rPr>
      <w:b/>
      <w:bCs/>
      <w:sz w:val="28"/>
      <w:szCs w:val="28"/>
    </w:rPr>
  </w:style>
  <w:style w:type="paragraph" w:styleId="Heading2">
    <w:name w:val="heading 2"/>
    <w:basedOn w:val="Normal"/>
    <w:next w:val="Normal"/>
    <w:link w:val="Heading2Char"/>
    <w:uiPriority w:val="99"/>
    <w:qFormat/>
    <w:rsid w:val="00443CD7"/>
    <w:pPr>
      <w:outlineLvl w:val="1"/>
    </w:pPr>
    <w:rPr>
      <w:b/>
      <w:bCs/>
      <w:i/>
      <w:sz w:val="26"/>
      <w:szCs w:val="26"/>
    </w:rPr>
  </w:style>
  <w:style w:type="paragraph" w:styleId="Heading3">
    <w:name w:val="heading 3"/>
    <w:basedOn w:val="Normal"/>
    <w:next w:val="Normal"/>
    <w:link w:val="Heading3Char"/>
    <w:uiPriority w:val="99"/>
    <w:qFormat/>
    <w:rsid w:val="00443CD7"/>
    <w:pPr>
      <w:spacing w:line="271" w:lineRule="auto"/>
      <w:outlineLvl w:val="2"/>
    </w:pPr>
    <w:rPr>
      <w:b/>
      <w:bCs/>
    </w:rPr>
  </w:style>
  <w:style w:type="paragraph" w:styleId="Heading4">
    <w:name w:val="heading 4"/>
    <w:basedOn w:val="Normal"/>
    <w:next w:val="Normal"/>
    <w:link w:val="Heading4Char"/>
    <w:uiPriority w:val="99"/>
    <w:qFormat/>
    <w:rsid w:val="00CD1E8B"/>
    <w:pPr>
      <w:outlineLvl w:val="3"/>
    </w:pPr>
    <w:rPr>
      <w:rFonts w:ascii="Cambria" w:hAnsi="Cambria"/>
      <w:b/>
      <w:bCs/>
      <w:i/>
      <w:iCs/>
    </w:rPr>
  </w:style>
  <w:style w:type="paragraph" w:styleId="Heading5">
    <w:name w:val="heading 5"/>
    <w:basedOn w:val="Normal"/>
    <w:next w:val="Normal"/>
    <w:link w:val="Heading5Char"/>
    <w:uiPriority w:val="99"/>
    <w:qFormat/>
    <w:rsid w:val="00CD1E8B"/>
    <w:pPr>
      <w:outlineLvl w:val="4"/>
    </w:pPr>
    <w:rPr>
      <w:rFonts w:ascii="Cambria" w:hAnsi="Cambria"/>
      <w:b/>
      <w:bCs/>
      <w:color w:val="7F7F7F"/>
    </w:rPr>
  </w:style>
  <w:style w:type="paragraph" w:styleId="Heading6">
    <w:name w:val="heading 6"/>
    <w:basedOn w:val="Normal"/>
    <w:next w:val="Normal"/>
    <w:link w:val="Heading6Char"/>
    <w:uiPriority w:val="99"/>
    <w:qFormat/>
    <w:rsid w:val="00CD1E8B"/>
    <w:pPr>
      <w:spacing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CD1E8B"/>
    <w:pPr>
      <w:outlineLvl w:val="6"/>
    </w:pPr>
    <w:rPr>
      <w:rFonts w:ascii="Cambria" w:hAnsi="Cambria"/>
      <w:i/>
      <w:iCs/>
    </w:rPr>
  </w:style>
  <w:style w:type="paragraph" w:styleId="Heading8">
    <w:name w:val="heading 8"/>
    <w:basedOn w:val="Normal"/>
    <w:next w:val="Normal"/>
    <w:link w:val="Heading8Char"/>
    <w:uiPriority w:val="99"/>
    <w:qFormat/>
    <w:rsid w:val="00CD1E8B"/>
    <w:pPr>
      <w:outlineLvl w:val="7"/>
    </w:pPr>
    <w:rPr>
      <w:rFonts w:ascii="Cambria" w:hAnsi="Cambria"/>
      <w:sz w:val="20"/>
    </w:rPr>
  </w:style>
  <w:style w:type="paragraph" w:styleId="Heading9">
    <w:name w:val="heading 9"/>
    <w:basedOn w:val="Normal"/>
    <w:next w:val="Normal"/>
    <w:link w:val="Heading9Char"/>
    <w:uiPriority w:val="99"/>
    <w:qFormat/>
    <w:rsid w:val="00CD1E8B"/>
    <w:pPr>
      <w:outlineLvl w:val="8"/>
    </w:pPr>
    <w:rPr>
      <w:rFonts w:ascii="Cambria" w:hAnsi="Cambria"/>
      <w:i/>
      <w:iCs/>
      <w:spacing w:val="5"/>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628C"/>
    <w:rPr>
      <w:rFonts w:ascii="Arial" w:hAnsi="Arial" w:cs="Times New Roman"/>
      <w:b/>
      <w:bCs/>
      <w:sz w:val="28"/>
      <w:szCs w:val="28"/>
    </w:rPr>
  </w:style>
  <w:style w:type="character" w:customStyle="1" w:styleId="Heading2Char">
    <w:name w:val="Heading 2 Char"/>
    <w:basedOn w:val="DefaultParagraphFont"/>
    <w:link w:val="Heading2"/>
    <w:uiPriority w:val="99"/>
    <w:locked/>
    <w:rsid w:val="00443CD7"/>
    <w:rPr>
      <w:rFonts w:ascii="Arial" w:hAnsi="Arial" w:cs="Times New Roman"/>
      <w:b/>
      <w:bCs/>
      <w:i/>
      <w:sz w:val="26"/>
      <w:szCs w:val="26"/>
    </w:rPr>
  </w:style>
  <w:style w:type="character" w:customStyle="1" w:styleId="Heading3Char">
    <w:name w:val="Heading 3 Char"/>
    <w:basedOn w:val="DefaultParagraphFont"/>
    <w:link w:val="Heading3"/>
    <w:uiPriority w:val="99"/>
    <w:locked/>
    <w:rsid w:val="00443CD7"/>
    <w:rPr>
      <w:rFonts w:ascii="Arial" w:hAnsi="Arial" w:cs="Times New Roman"/>
      <w:b/>
      <w:bCs/>
      <w:sz w:val="20"/>
      <w:szCs w:val="20"/>
    </w:rPr>
  </w:style>
  <w:style w:type="character" w:customStyle="1" w:styleId="Heading4Char">
    <w:name w:val="Heading 4 Char"/>
    <w:basedOn w:val="DefaultParagraphFont"/>
    <w:link w:val="Heading4"/>
    <w:uiPriority w:val="99"/>
    <w:semiHidden/>
    <w:locked/>
    <w:rsid w:val="00CD1E8B"/>
    <w:rPr>
      <w:rFonts w:ascii="Cambria" w:hAnsi="Cambria" w:cs="Times New Roman"/>
      <w:b/>
      <w:bCs/>
      <w:i/>
      <w:iCs/>
    </w:rPr>
  </w:style>
  <w:style w:type="character" w:customStyle="1" w:styleId="Heading5Char">
    <w:name w:val="Heading 5 Char"/>
    <w:basedOn w:val="DefaultParagraphFont"/>
    <w:link w:val="Heading5"/>
    <w:uiPriority w:val="99"/>
    <w:semiHidden/>
    <w:locked/>
    <w:rsid w:val="00CD1E8B"/>
    <w:rPr>
      <w:rFonts w:ascii="Cambria" w:hAnsi="Cambria" w:cs="Times New Roman"/>
      <w:b/>
      <w:bCs/>
      <w:color w:val="7F7F7F"/>
    </w:rPr>
  </w:style>
  <w:style w:type="character" w:customStyle="1" w:styleId="Heading6Char">
    <w:name w:val="Heading 6 Char"/>
    <w:basedOn w:val="DefaultParagraphFont"/>
    <w:link w:val="Heading6"/>
    <w:uiPriority w:val="99"/>
    <w:semiHidden/>
    <w:locked/>
    <w:rsid w:val="00CD1E8B"/>
    <w:rPr>
      <w:rFonts w:ascii="Cambria" w:hAnsi="Cambria" w:cs="Times New Roman"/>
      <w:b/>
      <w:bCs/>
      <w:i/>
      <w:iCs/>
      <w:color w:val="7F7F7F"/>
    </w:rPr>
  </w:style>
  <w:style w:type="character" w:customStyle="1" w:styleId="Heading7Char">
    <w:name w:val="Heading 7 Char"/>
    <w:basedOn w:val="DefaultParagraphFont"/>
    <w:link w:val="Heading7"/>
    <w:uiPriority w:val="99"/>
    <w:semiHidden/>
    <w:locked/>
    <w:rsid w:val="00CD1E8B"/>
    <w:rPr>
      <w:rFonts w:ascii="Cambria" w:hAnsi="Cambria" w:cs="Times New Roman"/>
      <w:i/>
      <w:iCs/>
    </w:rPr>
  </w:style>
  <w:style w:type="character" w:customStyle="1" w:styleId="Heading8Char">
    <w:name w:val="Heading 8 Char"/>
    <w:basedOn w:val="DefaultParagraphFont"/>
    <w:link w:val="Heading8"/>
    <w:uiPriority w:val="99"/>
    <w:semiHidden/>
    <w:locked/>
    <w:rsid w:val="00CD1E8B"/>
    <w:rPr>
      <w:rFonts w:ascii="Cambria" w:hAnsi="Cambria" w:cs="Times New Roman"/>
      <w:sz w:val="20"/>
      <w:szCs w:val="20"/>
    </w:rPr>
  </w:style>
  <w:style w:type="character" w:customStyle="1" w:styleId="Heading9Char">
    <w:name w:val="Heading 9 Char"/>
    <w:basedOn w:val="DefaultParagraphFont"/>
    <w:link w:val="Heading9"/>
    <w:uiPriority w:val="99"/>
    <w:semiHidden/>
    <w:locked/>
    <w:rsid w:val="00CD1E8B"/>
    <w:rPr>
      <w:rFonts w:ascii="Cambria" w:hAnsi="Cambria" w:cs="Times New Roman"/>
      <w:i/>
      <w:iCs/>
      <w:spacing w:val="5"/>
      <w:sz w:val="20"/>
      <w:szCs w:val="20"/>
    </w:rPr>
  </w:style>
  <w:style w:type="paragraph" w:styleId="Title">
    <w:name w:val="Title"/>
    <w:basedOn w:val="Normal"/>
    <w:next w:val="Normal"/>
    <w:link w:val="TitleChar"/>
    <w:uiPriority w:val="99"/>
    <w:qFormat/>
    <w:rsid w:val="00CD1E8B"/>
    <w:pPr>
      <w:pBdr>
        <w:bottom w:val="single" w:sz="4" w:space="1" w:color="auto"/>
      </w:pBdr>
      <w:contextualSpacing/>
    </w:pPr>
    <w:rPr>
      <w:rFonts w:ascii="Cambria" w:hAnsi="Cambria"/>
      <w:spacing w:val="5"/>
      <w:sz w:val="52"/>
      <w:szCs w:val="52"/>
    </w:rPr>
  </w:style>
  <w:style w:type="character" w:customStyle="1" w:styleId="TitleChar">
    <w:name w:val="Title Char"/>
    <w:basedOn w:val="DefaultParagraphFont"/>
    <w:link w:val="Title"/>
    <w:uiPriority w:val="99"/>
    <w:locked/>
    <w:rsid w:val="00CD1E8B"/>
    <w:rPr>
      <w:rFonts w:ascii="Cambria" w:hAnsi="Cambria" w:cs="Times New Roman"/>
      <w:spacing w:val="5"/>
      <w:sz w:val="52"/>
      <w:szCs w:val="52"/>
    </w:rPr>
  </w:style>
  <w:style w:type="paragraph" w:styleId="Subtitle">
    <w:name w:val="Subtitle"/>
    <w:basedOn w:val="Normal"/>
    <w:next w:val="Normal"/>
    <w:link w:val="SubtitleChar"/>
    <w:uiPriority w:val="99"/>
    <w:qFormat/>
    <w:rsid w:val="00CD1E8B"/>
    <w:pPr>
      <w:spacing w:after="600"/>
    </w:pPr>
    <w:rPr>
      <w:rFonts w:ascii="Cambria" w:hAnsi="Cambria"/>
      <w:i/>
      <w:iCs/>
      <w:spacing w:val="13"/>
      <w:szCs w:val="24"/>
    </w:rPr>
  </w:style>
  <w:style w:type="character" w:customStyle="1" w:styleId="SubtitleChar">
    <w:name w:val="Subtitle Char"/>
    <w:basedOn w:val="DefaultParagraphFont"/>
    <w:link w:val="Subtitle"/>
    <w:uiPriority w:val="99"/>
    <w:locked/>
    <w:rsid w:val="00CD1E8B"/>
    <w:rPr>
      <w:rFonts w:ascii="Cambria" w:hAnsi="Cambria" w:cs="Times New Roman"/>
      <w:i/>
      <w:iCs/>
      <w:spacing w:val="13"/>
      <w:sz w:val="24"/>
      <w:szCs w:val="24"/>
    </w:rPr>
  </w:style>
  <w:style w:type="character" w:styleId="Strong">
    <w:name w:val="Strong"/>
    <w:basedOn w:val="DefaultParagraphFont"/>
    <w:uiPriority w:val="99"/>
    <w:qFormat/>
    <w:rsid w:val="00CD1E8B"/>
    <w:rPr>
      <w:rFonts w:cs="Times New Roman"/>
      <w:b/>
    </w:rPr>
  </w:style>
  <w:style w:type="character" w:styleId="Emphasis">
    <w:name w:val="Emphasis"/>
    <w:basedOn w:val="DefaultParagraphFont"/>
    <w:uiPriority w:val="99"/>
    <w:qFormat/>
    <w:rsid w:val="00CD1E8B"/>
    <w:rPr>
      <w:rFonts w:cs="Times New Roman"/>
      <w:b/>
      <w:i/>
      <w:spacing w:val="10"/>
      <w:shd w:val="clear" w:color="auto" w:fill="auto"/>
    </w:rPr>
  </w:style>
  <w:style w:type="paragraph" w:styleId="NoSpacing">
    <w:name w:val="No Spacing"/>
    <w:basedOn w:val="Normal"/>
    <w:uiPriority w:val="99"/>
    <w:qFormat/>
    <w:rsid w:val="00CD1E8B"/>
  </w:style>
  <w:style w:type="paragraph" w:styleId="ListParagraph">
    <w:name w:val="List Paragraph"/>
    <w:basedOn w:val="Normal"/>
    <w:uiPriority w:val="99"/>
    <w:qFormat/>
    <w:rsid w:val="00CD1E8B"/>
    <w:pPr>
      <w:ind w:left="720"/>
      <w:contextualSpacing/>
    </w:pPr>
  </w:style>
  <w:style w:type="paragraph" w:styleId="Quote">
    <w:name w:val="Quote"/>
    <w:basedOn w:val="Normal"/>
    <w:next w:val="Normal"/>
    <w:link w:val="QuoteChar"/>
    <w:uiPriority w:val="99"/>
    <w:qFormat/>
    <w:rsid w:val="00CD1E8B"/>
    <w:pPr>
      <w:ind w:left="360" w:right="360"/>
    </w:pPr>
    <w:rPr>
      <w:i/>
      <w:iCs/>
    </w:rPr>
  </w:style>
  <w:style w:type="character" w:customStyle="1" w:styleId="QuoteChar">
    <w:name w:val="Quote Char"/>
    <w:basedOn w:val="DefaultParagraphFont"/>
    <w:link w:val="Quote"/>
    <w:uiPriority w:val="99"/>
    <w:locked/>
    <w:rsid w:val="00CD1E8B"/>
    <w:rPr>
      <w:rFonts w:cs="Times New Roman"/>
      <w:i/>
      <w:iCs/>
    </w:rPr>
  </w:style>
  <w:style w:type="paragraph" w:styleId="IntenseQuote">
    <w:name w:val="Intense Quote"/>
    <w:basedOn w:val="Normal"/>
    <w:next w:val="Normal"/>
    <w:link w:val="IntenseQuoteChar"/>
    <w:uiPriority w:val="99"/>
    <w:qFormat/>
    <w:rsid w:val="00CD1E8B"/>
    <w:pPr>
      <w:pBdr>
        <w:bottom w:val="single" w:sz="4" w:space="1" w:color="auto"/>
      </w:pBdr>
      <w:spacing w:after="280"/>
      <w:ind w:left="1008" w:right="1152"/>
    </w:pPr>
    <w:rPr>
      <w:b/>
      <w:bCs/>
      <w:i/>
      <w:iCs/>
    </w:rPr>
  </w:style>
  <w:style w:type="character" w:customStyle="1" w:styleId="IntenseQuoteChar">
    <w:name w:val="Intense Quote Char"/>
    <w:basedOn w:val="DefaultParagraphFont"/>
    <w:link w:val="IntenseQuote"/>
    <w:uiPriority w:val="99"/>
    <w:locked/>
    <w:rsid w:val="00CD1E8B"/>
    <w:rPr>
      <w:rFonts w:cs="Times New Roman"/>
      <w:b/>
      <w:bCs/>
      <w:i/>
      <w:iCs/>
    </w:rPr>
  </w:style>
  <w:style w:type="character" w:styleId="SubtleEmphasis">
    <w:name w:val="Subtle Emphasis"/>
    <w:basedOn w:val="DefaultParagraphFont"/>
    <w:uiPriority w:val="99"/>
    <w:qFormat/>
    <w:rsid w:val="00CD1E8B"/>
    <w:rPr>
      <w:rFonts w:cs="Times New Roman"/>
      <w:i/>
    </w:rPr>
  </w:style>
  <w:style w:type="character" w:styleId="IntenseEmphasis">
    <w:name w:val="Intense Emphasis"/>
    <w:basedOn w:val="DefaultParagraphFont"/>
    <w:uiPriority w:val="99"/>
    <w:qFormat/>
    <w:rsid w:val="00CD1E8B"/>
    <w:rPr>
      <w:rFonts w:cs="Times New Roman"/>
      <w:b/>
    </w:rPr>
  </w:style>
  <w:style w:type="character" w:styleId="SubtleReference">
    <w:name w:val="Subtle Reference"/>
    <w:basedOn w:val="DefaultParagraphFont"/>
    <w:uiPriority w:val="99"/>
    <w:qFormat/>
    <w:rsid w:val="00CD1E8B"/>
    <w:rPr>
      <w:rFonts w:cs="Times New Roman"/>
      <w:smallCaps/>
    </w:rPr>
  </w:style>
  <w:style w:type="character" w:styleId="IntenseReference">
    <w:name w:val="Intense Reference"/>
    <w:basedOn w:val="DefaultParagraphFont"/>
    <w:uiPriority w:val="99"/>
    <w:qFormat/>
    <w:rsid w:val="00CD1E8B"/>
    <w:rPr>
      <w:rFonts w:cs="Times New Roman"/>
      <w:smallCaps/>
      <w:spacing w:val="5"/>
      <w:u w:val="single"/>
    </w:rPr>
  </w:style>
  <w:style w:type="character" w:styleId="BookTitle">
    <w:name w:val="Book Title"/>
    <w:basedOn w:val="DefaultParagraphFont"/>
    <w:uiPriority w:val="99"/>
    <w:qFormat/>
    <w:rsid w:val="00CD1E8B"/>
    <w:rPr>
      <w:rFonts w:cs="Times New Roman"/>
      <w:i/>
      <w:smallCaps/>
      <w:spacing w:val="5"/>
    </w:rPr>
  </w:style>
  <w:style w:type="paragraph" w:styleId="TOCHeading">
    <w:name w:val="TOC Heading"/>
    <w:basedOn w:val="Heading1"/>
    <w:next w:val="Normal"/>
    <w:uiPriority w:val="99"/>
    <w:qFormat/>
    <w:rsid w:val="00CD1E8B"/>
    <w:pPr>
      <w:outlineLvl w:val="9"/>
    </w:pPr>
  </w:style>
  <w:style w:type="paragraph" w:styleId="NormalWeb">
    <w:name w:val="Normal (Web)"/>
    <w:basedOn w:val="Normal"/>
    <w:uiPriority w:val="99"/>
    <w:semiHidden/>
    <w:rsid w:val="00316AF4"/>
    <w:pPr>
      <w:spacing w:before="100" w:beforeAutospacing="1" w:after="100" w:afterAutospacing="1" w:line="240" w:lineRule="auto"/>
      <w:ind w:right="0"/>
      <w:jc w:val="left"/>
    </w:pPr>
    <w:rPr>
      <w:rFonts w:ascii="Times New Roman" w:hAnsi="Times New Roman"/>
      <w:szCs w:val="24"/>
    </w:rPr>
  </w:style>
  <w:style w:type="character" w:styleId="Hyperlink">
    <w:name w:val="Hyperlink"/>
    <w:basedOn w:val="DefaultParagraphFont"/>
    <w:uiPriority w:val="99"/>
    <w:semiHidden/>
    <w:rsid w:val="00316AF4"/>
    <w:rPr>
      <w:rFonts w:cs="Times New Roman"/>
      <w:color w:val="0000FF"/>
      <w:u w:val="single"/>
    </w:rPr>
  </w:style>
  <w:style w:type="paragraph" w:styleId="BalloonText">
    <w:name w:val="Balloon Text"/>
    <w:basedOn w:val="Normal"/>
    <w:link w:val="BalloonTextChar"/>
    <w:uiPriority w:val="99"/>
    <w:semiHidden/>
    <w:rsid w:val="0038161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161A"/>
    <w:rPr>
      <w:rFonts w:ascii="Tahoma" w:hAnsi="Tahoma" w:cs="Tahoma"/>
      <w:sz w:val="16"/>
      <w:szCs w:val="16"/>
    </w:rPr>
  </w:style>
  <w:style w:type="character" w:styleId="CommentReference">
    <w:name w:val="annotation reference"/>
    <w:basedOn w:val="DefaultParagraphFont"/>
    <w:uiPriority w:val="99"/>
    <w:semiHidden/>
    <w:rsid w:val="0038161A"/>
    <w:rPr>
      <w:rFonts w:cs="Times New Roman"/>
      <w:sz w:val="16"/>
      <w:szCs w:val="16"/>
    </w:rPr>
  </w:style>
  <w:style w:type="paragraph" w:styleId="CommentText">
    <w:name w:val="annotation text"/>
    <w:basedOn w:val="Normal"/>
    <w:link w:val="CommentTextChar"/>
    <w:uiPriority w:val="99"/>
    <w:semiHidden/>
    <w:rsid w:val="0038161A"/>
    <w:pPr>
      <w:spacing w:line="240" w:lineRule="auto"/>
    </w:pPr>
    <w:rPr>
      <w:sz w:val="20"/>
    </w:rPr>
  </w:style>
  <w:style w:type="character" w:customStyle="1" w:styleId="CommentTextChar">
    <w:name w:val="Comment Text Char"/>
    <w:basedOn w:val="DefaultParagraphFont"/>
    <w:link w:val="CommentText"/>
    <w:uiPriority w:val="99"/>
    <w:semiHidden/>
    <w:locked/>
    <w:rsid w:val="0038161A"/>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38161A"/>
    <w:rPr>
      <w:b/>
      <w:bCs/>
    </w:rPr>
  </w:style>
  <w:style w:type="character" w:customStyle="1" w:styleId="CommentSubjectChar">
    <w:name w:val="Comment Subject Char"/>
    <w:basedOn w:val="CommentTextChar"/>
    <w:link w:val="CommentSubject"/>
    <w:uiPriority w:val="99"/>
    <w:semiHidden/>
    <w:locked/>
    <w:rsid w:val="0038161A"/>
    <w:rPr>
      <w:b/>
      <w:bCs/>
    </w:rPr>
  </w:style>
  <w:style w:type="paragraph" w:styleId="Header">
    <w:name w:val="header"/>
    <w:basedOn w:val="Normal"/>
    <w:link w:val="HeaderChar"/>
    <w:uiPriority w:val="99"/>
    <w:rsid w:val="008176D9"/>
    <w:pPr>
      <w:tabs>
        <w:tab w:val="center" w:pos="4513"/>
        <w:tab w:val="right" w:pos="9026"/>
      </w:tabs>
      <w:spacing w:before="0" w:after="0" w:line="240" w:lineRule="auto"/>
    </w:pPr>
  </w:style>
  <w:style w:type="character" w:customStyle="1" w:styleId="HeaderChar">
    <w:name w:val="Header Char"/>
    <w:basedOn w:val="DefaultParagraphFont"/>
    <w:link w:val="Header"/>
    <w:uiPriority w:val="99"/>
    <w:locked/>
    <w:rsid w:val="008176D9"/>
    <w:rPr>
      <w:rFonts w:ascii="Arial" w:hAnsi="Arial" w:cs="Times New Roman"/>
      <w:sz w:val="20"/>
      <w:szCs w:val="20"/>
    </w:rPr>
  </w:style>
  <w:style w:type="paragraph" w:styleId="Footer">
    <w:name w:val="footer"/>
    <w:basedOn w:val="Normal"/>
    <w:link w:val="FooterChar"/>
    <w:uiPriority w:val="99"/>
    <w:rsid w:val="008176D9"/>
    <w:pPr>
      <w:tabs>
        <w:tab w:val="center" w:pos="4513"/>
        <w:tab w:val="right" w:pos="9026"/>
      </w:tabs>
      <w:spacing w:before="0" w:after="0" w:line="240" w:lineRule="auto"/>
    </w:pPr>
  </w:style>
  <w:style w:type="character" w:customStyle="1" w:styleId="FooterChar">
    <w:name w:val="Footer Char"/>
    <w:basedOn w:val="DefaultParagraphFont"/>
    <w:link w:val="Footer"/>
    <w:uiPriority w:val="99"/>
    <w:locked/>
    <w:rsid w:val="008176D9"/>
    <w:rPr>
      <w:rFonts w:ascii="Arial" w:hAnsi="Arial" w:cs="Times New Roman"/>
      <w:sz w:val="20"/>
      <w:szCs w:val="20"/>
    </w:rPr>
  </w:style>
</w:styles>
</file>

<file path=word/webSettings.xml><?xml version="1.0" encoding="utf-8"?>
<w:webSettings xmlns:r="http://schemas.openxmlformats.org/officeDocument/2006/relationships" xmlns:w="http://schemas.openxmlformats.org/wordprocessingml/2006/main">
  <w:divs>
    <w:div w:id="1435632180">
      <w:marLeft w:val="0"/>
      <w:marRight w:val="0"/>
      <w:marTop w:val="0"/>
      <w:marBottom w:val="0"/>
      <w:divBdr>
        <w:top w:val="none" w:sz="0" w:space="0" w:color="auto"/>
        <w:left w:val="none" w:sz="0" w:space="0" w:color="auto"/>
        <w:bottom w:val="none" w:sz="0" w:space="0" w:color="auto"/>
        <w:right w:val="none" w:sz="0" w:space="0" w:color="auto"/>
      </w:divBdr>
    </w:div>
    <w:div w:id="14356321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dvancecu.org.uk"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elmline.co.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citysave.org.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9</Pages>
  <Words>1359</Words>
  <Characters>7750</Characters>
  <Application>Microsoft Office Outlook</Application>
  <DocSecurity>0</DocSecurity>
  <Lines>0</Lines>
  <Paragraphs>0</Paragraphs>
  <ScaleCrop>false</ScaleCrop>
  <Company>Service Birmingham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 Money Manifesto</dc:title>
  <dc:subject/>
  <dc:creator>Damon Gibbons</dc:creator>
  <cp:keywords/>
  <dc:description/>
  <cp:lastModifiedBy>Birmingham City Council</cp:lastModifiedBy>
  <cp:revision>2</cp:revision>
  <cp:lastPrinted>2013-11-28T09:14:00Z</cp:lastPrinted>
  <dcterms:created xsi:type="dcterms:W3CDTF">2013-11-28T14:17:00Z</dcterms:created>
  <dcterms:modified xsi:type="dcterms:W3CDTF">2013-11-28T14:17:00Z</dcterms:modified>
</cp:coreProperties>
</file>